
<file path=[Content_Types].xml><?xml version="1.0" encoding="utf-8"?>
<Types xmlns="http://schemas.openxmlformats.org/package/2006/content-types">
  <Default Extension="jpg&amp;ehk=ll97Yc2gn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FAECE" w14:textId="77777777" w:rsidR="00CE59C7" w:rsidRDefault="00CE59C7" w:rsidP="00CE1C68"/>
    <w:p w14:paraId="3181EDA1" w14:textId="77777777" w:rsidR="00A82319" w:rsidRDefault="00821BEF">
      <w:pPr>
        <w:pStyle w:val="Heading1"/>
      </w:pPr>
      <w:r>
        <w:t xml:space="preserve">ITEMS </w:t>
      </w:r>
      <w:r w:rsidRPr="00821BEF">
        <w:rPr>
          <w:u w:val="single"/>
        </w:rPr>
        <w:t>NOT</w:t>
      </w:r>
      <w:r>
        <w:t xml:space="preserve"> ACCEPTED FOR CONSIGNMENT</w:t>
      </w:r>
    </w:p>
    <w:p w14:paraId="6085F654" w14:textId="6002DF29" w:rsidR="00821BEF" w:rsidRDefault="00732081" w:rsidP="009436F6">
      <w:pPr>
        <w:rPr>
          <w:noProof/>
        </w:rPr>
      </w:pPr>
      <w:r>
        <w:rPr>
          <w:noProof/>
        </w:rPr>
        <w:t>In an effort to provide you with quality items</w:t>
      </w:r>
      <w:r w:rsidR="00821BEF">
        <w:rPr>
          <w:noProof/>
        </w:rPr>
        <w:t xml:space="preserve"> and continue to grow our Auction House </w:t>
      </w:r>
      <w:r>
        <w:rPr>
          <w:noProof/>
        </w:rPr>
        <w:t xml:space="preserve">we have compiled a list of items that we </w:t>
      </w:r>
      <w:r w:rsidR="00821BEF">
        <w:rPr>
          <w:noProof/>
        </w:rPr>
        <w:t>WILL</w:t>
      </w:r>
      <w:r>
        <w:rPr>
          <w:noProof/>
        </w:rPr>
        <w:t xml:space="preserve"> NOT ACCEPT at Oronoco Online auctions as of Jan</w:t>
      </w:r>
      <w:r w:rsidR="009436F6">
        <w:rPr>
          <w:noProof/>
        </w:rPr>
        <w:t xml:space="preserve">uary 1, </w:t>
      </w:r>
      <w:r w:rsidR="005F22EF">
        <w:rPr>
          <w:noProof/>
        </w:rPr>
        <w:t>2022</w:t>
      </w:r>
      <w:r w:rsidR="009436F6">
        <w:rPr>
          <w:noProof/>
        </w:rPr>
        <w:t>.</w:t>
      </w:r>
      <w:r w:rsidR="00B86A2B">
        <w:rPr>
          <w:noProof/>
        </w:rPr>
        <w:t xml:space="preserve">  Exceptions</w:t>
      </w:r>
      <w:r w:rsidR="007A7D52">
        <w:rPr>
          <w:noProof/>
        </w:rPr>
        <w:t xml:space="preserve"> or additions</w:t>
      </w:r>
      <w:r w:rsidR="00B86A2B">
        <w:rPr>
          <w:noProof/>
        </w:rPr>
        <w:t xml:space="preserve"> may be made </w:t>
      </w:r>
      <w:r w:rsidR="00EA61D3">
        <w:rPr>
          <w:noProof/>
        </w:rPr>
        <w:t>by</w:t>
      </w:r>
      <w:r w:rsidR="00B86A2B">
        <w:rPr>
          <w:noProof/>
        </w:rPr>
        <w:t xml:space="preserve"> Auction Hou</w:t>
      </w:r>
      <w:r w:rsidR="007A7D52">
        <w:rPr>
          <w:noProof/>
        </w:rPr>
        <w:t xml:space="preserve">se </w:t>
      </w:r>
      <w:r w:rsidR="00EA61D3">
        <w:rPr>
          <w:noProof/>
        </w:rPr>
        <w:t>staff</w:t>
      </w:r>
      <w:r w:rsidR="007A7D52">
        <w:rPr>
          <w:noProof/>
        </w:rPr>
        <w:t>.</w:t>
      </w:r>
    </w:p>
    <w:p w14:paraId="0E47E13D" w14:textId="69C8AB18" w:rsidR="00A82319" w:rsidRDefault="008956E6" w:rsidP="009436F6">
      <w:pPr>
        <w:rPr>
          <w:noProof/>
        </w:rPr>
      </w:pPr>
      <w:r>
        <w:rPr>
          <w:noProof/>
          <w:lang w:eastAsia="en-US"/>
        </w:rPr>
        <mc:AlternateContent>
          <mc:Choice Requires="wps">
            <w:drawing>
              <wp:anchor distT="182880" distB="182880" distL="274320" distR="274320" simplePos="0" relativeHeight="251663360" behindDoc="0" locked="1" layoutInCell="1" allowOverlap="0" wp14:anchorId="25203B1A" wp14:editId="6088155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240280" cy="4407408"/>
                <wp:effectExtent l="0" t="0" r="7620" b="12700"/>
                <wp:wrapSquare wrapText="bothSides"/>
                <wp:docPr id="6" name="Text Box 6" descr="Text box sideba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0280" cy="44074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  <w:tblDescription w:val="Photo layout table"/>
                            </w:tblPr>
                            <w:tblGrid>
                              <w:gridCol w:w="3518"/>
                            </w:tblGrid>
                            <w:tr w:rsidR="00D458DD" w14:paraId="359980CB" w14:textId="77777777" w:rsidTr="008B3E2C">
                              <w:trPr>
                                <w:trHeight w:hRule="exact" w:val="3312"/>
                              </w:trPr>
                              <w:tc>
                                <w:tcPr>
                                  <w:tcW w:w="3518" w:type="dxa"/>
                                </w:tcPr>
                                <w:p w14:paraId="57676BA5" w14:textId="77777777" w:rsidR="00D458DD" w:rsidRDefault="00D458DD" w:rsidP="00D458DD">
                                  <w:r>
                                    <w:rPr>
                                      <w:noProof/>
                                      <w:lang w:eastAsia="en-US"/>
                                    </w:rPr>
                                    <w:drawing>
                                      <wp:inline distT="0" distB="0" distL="0" distR="0" wp14:anchorId="032E31FF" wp14:editId="1E40A4E8">
                                        <wp:extent cx="2199640" cy="1838325"/>
                                        <wp:effectExtent l="0" t="0" r="0" b="9525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Steph\Dropbox\7-27 specs\newsletter\front.pn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08067" cy="184536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5CEEBC25" w14:textId="77777777" w:rsidR="00A82319" w:rsidRDefault="0076742D">
                            <w:pPr>
                              <w:pStyle w:val="Caption"/>
                            </w:pPr>
                            <w:r>
                              <w:t>www.oronocoauctions.com</w:t>
                            </w:r>
                          </w:p>
                          <w:p w14:paraId="4DB4AD75" w14:textId="77777777" w:rsidR="00A82319" w:rsidRDefault="008956E6">
                            <w:pPr>
                              <w:pStyle w:val="ContactHeading"/>
                            </w:pPr>
                            <w:r>
                              <w:t>Contact Us</w:t>
                            </w:r>
                          </w:p>
                          <w:p w14:paraId="276F4F6D" w14:textId="77777777" w:rsidR="00A82319" w:rsidRDefault="00117F2F" w:rsidP="000511E6">
                            <w:pPr>
                              <w:pStyle w:val="ContactInfoBold"/>
                            </w:pPr>
                            <w:sdt>
                              <w:sdtPr>
                                <w:rPr>
                                  <w:bCs/>
                                </w:rPr>
                                <w:alias w:val="Company"/>
                                <w:tag w:val=""/>
                                <w:id w:val="-241871770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15:appearance w15:val="hidden"/>
                                <w:text/>
                              </w:sdtPr>
                              <w:sdtEndPr>
                                <w:rPr>
                                  <w:bCs w:val="0"/>
                                </w:rPr>
                              </w:sdtEndPr>
                              <w:sdtContent>
                                <w:r w:rsidR="0076742D">
                                  <w:rPr>
                                    <w:bCs/>
                                  </w:rPr>
                                  <w:t>Oronoco Online Auctions</w:t>
                                </w:r>
                              </w:sdtContent>
                            </w:sdt>
                          </w:p>
                          <w:sdt>
                            <w:sdtPr>
                              <w:alias w:val="Company Address"/>
                              <w:tag w:val=""/>
                              <w:id w:val="-893959507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15:appearance w15:val="hidden"/>
                              <w:text w:multiLine="1"/>
                            </w:sdtPr>
                            <w:sdtEndPr/>
                            <w:sdtContent>
                              <w:p w14:paraId="7446CDFA" w14:textId="77777777" w:rsidR="00A82319" w:rsidRDefault="0076742D">
                                <w:pPr>
                                  <w:pStyle w:val="ContactInfo"/>
                                </w:pPr>
                                <w:r>
                                  <w:t xml:space="preserve">815 5th St </w:t>
                                </w:r>
                                <w:r w:rsidR="00732081">
                                  <w:t>NW</w:t>
                                </w:r>
                                <w:r w:rsidR="00732081">
                                  <w:br/>
                                  <w:t>Oronoco, MN 55960</w:t>
                                </w:r>
                              </w:p>
                            </w:sdtContent>
                          </w:sdt>
                          <w:p w14:paraId="5B58F7AA" w14:textId="77777777" w:rsidR="00A82319" w:rsidRDefault="00732081">
                            <w:pPr>
                              <w:pStyle w:val="ContactInfo"/>
                            </w:pPr>
                            <w:r>
                              <w:t>507-367-4500</w:t>
                            </w:r>
                          </w:p>
                          <w:p w14:paraId="7F221ABB" w14:textId="4A25B432" w:rsidR="00A82319" w:rsidRDefault="007556FF">
                            <w:pPr>
                              <w:pStyle w:val="ContactInfo"/>
                            </w:pPr>
                            <w:r>
                              <w:t>info.oronocoauctions@gmail.com</w:t>
                            </w:r>
                          </w:p>
                          <w:p w14:paraId="5A68804D" w14:textId="77777777" w:rsidR="00732081" w:rsidRDefault="00732081">
                            <w:pPr>
                              <w:pStyle w:val="ContactInfo"/>
                            </w:pPr>
                            <w:r>
                              <w:t>www.oronocoauctions.com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03B1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alt="Text box sidebar" style="position:absolute;margin-left:0;margin-top:0;width:176.4pt;height:347.05pt;z-index:251663360;visibility:visible;mso-wrap-style:square;mso-width-percent:0;mso-height-percent:0;mso-wrap-distance-left:21.6pt;mso-wrap-distance-top:14.4pt;mso-wrap-distance-right:21.6pt;mso-wrap-distance-bottom:14.4pt;mso-position-horizontal:left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" o:allowoverlap="f" filled="f" stroked="f" strokeweight=".5pt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  <w:tblDescription w:val="Photo layout table"/>
                      </w:tblPr>
                      <w:tblGrid>
                        <w:gridCol w:w="3518"/>
                      </w:tblGrid>
                      <w:tr w:rsidR="00D458DD" w14:paraId="359980CB" w14:textId="77777777" w:rsidTr="008B3E2C">
                        <w:trPr>
                          <w:trHeight w:hRule="exact" w:val="3312"/>
                        </w:trPr>
                        <w:tc>
                          <w:tcPr>
                            <w:tcW w:w="3518" w:type="dxa"/>
                          </w:tcPr>
                          <w:p w14:paraId="57676BA5" w14:textId="77777777" w:rsidR="00D458DD" w:rsidRDefault="00D458DD" w:rsidP="00D458DD"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032E31FF" wp14:editId="1E40A4E8">
                                  <wp:extent cx="2199640" cy="1838325"/>
                                  <wp:effectExtent l="0" t="0" r="0" b="952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Steph\Dropbox\7-27 specs\newsletter\front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8067" cy="18453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5CEEBC25" w14:textId="77777777" w:rsidR="00A82319" w:rsidRDefault="0076742D">
                      <w:pPr>
                        <w:pStyle w:val="Caption"/>
                      </w:pPr>
                      <w:r>
                        <w:t>www.oronocoauctions.com</w:t>
                      </w:r>
                    </w:p>
                    <w:p w14:paraId="4DB4AD75" w14:textId="77777777" w:rsidR="00A82319" w:rsidRDefault="008956E6">
                      <w:pPr>
                        <w:pStyle w:val="ContactHeading"/>
                      </w:pPr>
                      <w:r>
                        <w:t>Contact Us</w:t>
                      </w:r>
                    </w:p>
                    <w:p w14:paraId="276F4F6D" w14:textId="77777777" w:rsidR="00A82319" w:rsidRDefault="00117F2F" w:rsidP="000511E6">
                      <w:pPr>
                        <w:pStyle w:val="ContactInfoBold"/>
                      </w:pPr>
                      <w:sdt>
                        <w:sdtPr>
                          <w:rPr>
                            <w:bCs/>
                          </w:rPr>
                          <w:alias w:val="Company"/>
                          <w:tag w:val=""/>
                          <w:id w:val="-241871770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15:appearance w15:val="hidden"/>
                          <w:text/>
                        </w:sdtPr>
                        <w:sdtEndPr>
                          <w:rPr>
                            <w:bCs w:val="0"/>
                          </w:rPr>
                        </w:sdtEndPr>
                        <w:sdtContent>
                          <w:r w:rsidR="0076742D">
                            <w:rPr>
                              <w:bCs/>
                            </w:rPr>
                            <w:t>Oronoco Online Auctions</w:t>
                          </w:r>
                        </w:sdtContent>
                      </w:sdt>
                    </w:p>
                    <w:sdt>
                      <w:sdtPr>
                        <w:alias w:val="Company Address"/>
                        <w:tag w:val=""/>
                        <w:id w:val="-893959507"/>
                        <w:dataBinding w:prefixMappings="xmlns:ns0='http://schemas.microsoft.com/office/2006/coverPageProps' " w:xpath="/ns0:CoverPageProperties[1]/ns0:CompanyAddress[1]" w:storeItemID="{55AF091B-3C7A-41E3-B477-F2FDAA23CFDA}"/>
                        <w15:appearance w15:val="hidden"/>
                        <w:text w:multiLine="1"/>
                      </w:sdtPr>
                      <w:sdtEndPr/>
                      <w:sdtContent>
                        <w:p w14:paraId="7446CDFA" w14:textId="77777777" w:rsidR="00A82319" w:rsidRDefault="0076742D">
                          <w:pPr>
                            <w:pStyle w:val="ContactInfo"/>
                          </w:pPr>
                          <w:r>
                            <w:t xml:space="preserve">815 5th St </w:t>
                          </w:r>
                          <w:r w:rsidR="00732081">
                            <w:t>NW</w:t>
                          </w:r>
                          <w:r w:rsidR="00732081">
                            <w:br/>
                            <w:t>Oronoco, MN 55960</w:t>
                          </w:r>
                        </w:p>
                      </w:sdtContent>
                    </w:sdt>
                    <w:p w14:paraId="5B58F7AA" w14:textId="77777777" w:rsidR="00A82319" w:rsidRDefault="00732081">
                      <w:pPr>
                        <w:pStyle w:val="ContactInfo"/>
                      </w:pPr>
                      <w:r>
                        <w:t>507-367-4500</w:t>
                      </w:r>
                    </w:p>
                    <w:p w14:paraId="7F221ABB" w14:textId="4A25B432" w:rsidR="00A82319" w:rsidRDefault="007556FF">
                      <w:pPr>
                        <w:pStyle w:val="ContactInfo"/>
                      </w:pPr>
                      <w:r>
                        <w:t>info.oronocoauctions@gmail.com</w:t>
                      </w:r>
                    </w:p>
                    <w:p w14:paraId="5A68804D" w14:textId="77777777" w:rsidR="00732081" w:rsidRDefault="00732081">
                      <w:pPr>
                        <w:pStyle w:val="ContactInfo"/>
                      </w:pPr>
                      <w:r>
                        <w:t>www.oronocoauctions.com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 w:rsidR="000B7FBF">
        <w:rPr>
          <w:noProof/>
        </w:rPr>
        <w:t>Books, cookbooks and magazines</w:t>
      </w:r>
      <w:r w:rsidR="00B86A2B">
        <w:rPr>
          <w:noProof/>
        </w:rPr>
        <w:t xml:space="preserve"> </w:t>
      </w:r>
    </w:p>
    <w:p w14:paraId="52589767" w14:textId="1C1A9177" w:rsidR="00C4020C" w:rsidRDefault="00C4020C" w:rsidP="009436F6">
      <w:pPr>
        <w:rPr>
          <w:noProof/>
        </w:rPr>
      </w:pPr>
      <w:r>
        <w:rPr>
          <w:noProof/>
        </w:rPr>
        <w:t>Figurines/ Precious Moments, Cherished teddies, angels, animals etc.</w:t>
      </w:r>
    </w:p>
    <w:p w14:paraId="7698AA23" w14:textId="13425A00" w:rsidR="000B7FBF" w:rsidRDefault="000B7FBF" w:rsidP="009436F6">
      <w:pPr>
        <w:rPr>
          <w:noProof/>
        </w:rPr>
      </w:pPr>
      <w:r>
        <w:rPr>
          <w:noProof/>
        </w:rPr>
        <w:t>VHS tapes,</w:t>
      </w:r>
      <w:r w:rsidR="00C4020C">
        <w:rPr>
          <w:noProof/>
        </w:rPr>
        <w:t xml:space="preserve"> VHS players</w:t>
      </w:r>
      <w:r w:rsidR="008731DD">
        <w:rPr>
          <w:noProof/>
        </w:rPr>
        <w:t xml:space="preserve"> and cassette tapes/Cassette car stereos</w:t>
      </w:r>
    </w:p>
    <w:p w14:paraId="59C3FDC5" w14:textId="6BF8F724" w:rsidR="000B7FBF" w:rsidRDefault="000B7FBF" w:rsidP="009436F6">
      <w:pPr>
        <w:rPr>
          <w:noProof/>
        </w:rPr>
      </w:pPr>
      <w:r>
        <w:rPr>
          <w:noProof/>
        </w:rPr>
        <w:t>Televisions and Computers</w:t>
      </w:r>
      <w:r w:rsidR="00FF62A9">
        <w:rPr>
          <w:noProof/>
        </w:rPr>
        <w:t xml:space="preserve">  (We do take flat screens)</w:t>
      </w:r>
    </w:p>
    <w:p w14:paraId="4EEB4E8D" w14:textId="77777777" w:rsidR="000B7FBF" w:rsidRDefault="000B7FBF" w:rsidP="009436F6">
      <w:pPr>
        <w:rPr>
          <w:noProof/>
        </w:rPr>
      </w:pPr>
      <w:r>
        <w:rPr>
          <w:noProof/>
        </w:rPr>
        <w:t>Infant items (including car seats, cribs, bassinets, strollers etc)</w:t>
      </w:r>
    </w:p>
    <w:p w14:paraId="343144D9" w14:textId="084E51A7" w:rsidR="000B7FBF" w:rsidRDefault="000B7FBF" w:rsidP="009436F6">
      <w:pPr>
        <w:rPr>
          <w:noProof/>
        </w:rPr>
      </w:pPr>
      <w:r>
        <w:rPr>
          <w:noProof/>
        </w:rPr>
        <w:t>Childrens Toys (Vintage accepted)</w:t>
      </w:r>
      <w:r w:rsidR="00CC1FEB">
        <w:rPr>
          <w:noProof/>
        </w:rPr>
        <w:t xml:space="preserve"> – NO DOLLS</w:t>
      </w:r>
    </w:p>
    <w:p w14:paraId="612B1990" w14:textId="7DC9E948" w:rsidR="000B7FBF" w:rsidRDefault="000B7FBF" w:rsidP="009436F6">
      <w:pPr>
        <w:rPr>
          <w:noProof/>
        </w:rPr>
      </w:pPr>
      <w:r>
        <w:rPr>
          <w:noProof/>
        </w:rPr>
        <w:t>Clothing</w:t>
      </w:r>
      <w:r w:rsidR="00B86A2B">
        <w:rPr>
          <w:noProof/>
        </w:rPr>
        <w:t xml:space="preserve"> (exceptions for Harley Davidson, </w:t>
      </w:r>
      <w:r w:rsidR="008731DD">
        <w:rPr>
          <w:noProof/>
        </w:rPr>
        <w:t>hunting, furs</w:t>
      </w:r>
      <w:r w:rsidR="00EA61D3">
        <w:rPr>
          <w:noProof/>
        </w:rPr>
        <w:t>, etc.</w:t>
      </w:r>
      <w:r w:rsidR="00B86A2B">
        <w:rPr>
          <w:noProof/>
        </w:rPr>
        <w:t>)</w:t>
      </w:r>
    </w:p>
    <w:p w14:paraId="4D809642" w14:textId="431CF214" w:rsidR="000B7FBF" w:rsidRDefault="000B7FBF" w:rsidP="009436F6">
      <w:pPr>
        <w:rPr>
          <w:noProof/>
        </w:rPr>
      </w:pPr>
      <w:r>
        <w:rPr>
          <w:noProof/>
        </w:rPr>
        <w:t>USED small appliances</w:t>
      </w:r>
      <w:r w:rsidR="008731DD">
        <w:rPr>
          <w:noProof/>
        </w:rPr>
        <w:t>, toasters, blenders etc.</w:t>
      </w:r>
    </w:p>
    <w:p w14:paraId="59113FDC" w14:textId="77777777" w:rsidR="000B7FBF" w:rsidRDefault="000B7FBF" w:rsidP="009436F6">
      <w:pPr>
        <w:rPr>
          <w:noProof/>
        </w:rPr>
      </w:pPr>
      <w:r>
        <w:rPr>
          <w:noProof/>
        </w:rPr>
        <w:t xml:space="preserve">Non-Working </w:t>
      </w:r>
      <w:r w:rsidR="00EA61D3">
        <w:rPr>
          <w:noProof/>
        </w:rPr>
        <w:t>large Major</w:t>
      </w:r>
      <w:r>
        <w:rPr>
          <w:noProof/>
        </w:rPr>
        <w:t xml:space="preserve"> appliances</w:t>
      </w:r>
      <w:r>
        <w:rPr>
          <w:noProof/>
        </w:rPr>
        <w:tab/>
      </w:r>
    </w:p>
    <w:p w14:paraId="05CBCB9E" w14:textId="5E6303DE" w:rsidR="000B7FBF" w:rsidRDefault="000B7FBF" w:rsidP="009436F6">
      <w:pPr>
        <w:rPr>
          <w:noProof/>
        </w:rPr>
      </w:pPr>
      <w:r>
        <w:rPr>
          <w:noProof/>
        </w:rPr>
        <w:t>Lamps (at discretion of Auction house)</w:t>
      </w:r>
    </w:p>
    <w:p w14:paraId="764F2710" w14:textId="05599135" w:rsidR="000B7FBF" w:rsidRDefault="000B7FBF" w:rsidP="000B7FBF">
      <w:pPr>
        <w:ind w:left="3600"/>
        <w:rPr>
          <w:noProof/>
        </w:rPr>
      </w:pPr>
      <w:r>
        <w:rPr>
          <w:noProof/>
          <w:lang w:eastAsia="en-US"/>
        </w:rPr>
        <mc:AlternateContent>
          <mc:Choice Requires="wps">
            <w:drawing>
              <wp:anchor distT="182880" distB="182880" distL="274320" distR="274320" simplePos="0" relativeHeight="251665408" behindDoc="0" locked="0" layoutInCell="1" allowOverlap="0" wp14:anchorId="5FA74341" wp14:editId="2ECC0B9A">
                <wp:simplePos x="0" y="0"/>
                <wp:positionH relativeFrom="margin">
                  <wp:align>right</wp:align>
                </wp:positionH>
                <wp:positionV relativeFrom="margin">
                  <wp:posOffset>9050020</wp:posOffset>
                </wp:positionV>
                <wp:extent cx="6858000" cy="47625"/>
                <wp:effectExtent l="0" t="0" r="0" b="9525"/>
                <wp:wrapTopAndBottom/>
                <wp:docPr id="2" name="Text Box 2" descr="Mailer layout text box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47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4CD70" w14:textId="77777777" w:rsidR="00A82319" w:rsidRDefault="00A82319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74341" id="Text Box 2" o:spid="_x0000_s1028" type="#_x0000_t202" alt="Mailer layout text box" style="position:absolute;left:0;text-align:left;margin-left:488.8pt;margin-top:712.6pt;width:540pt;height:3.75pt;z-index:251665408;visibility:visible;mso-wrap-style:square;mso-width-percent:1000;mso-height-percent:0;mso-wrap-distance-left:21.6pt;mso-wrap-distance-top:14.4pt;mso-wrap-distance-right:21.6pt;mso-wrap-distance-bottom:14.4pt;mso-position-horizontal:right;mso-position-horizontal-relative:margin;mso-position-vertical:absolute;mso-position-vertical-relative:margin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" o:allowoverlap="f" filled="f" stroked="f" strokeweight=".5pt">
                <v:textbox inset="0,0,0,0">
                  <w:txbxContent>
                    <w:p w14:paraId="37A4CD70" w14:textId="77777777" w:rsidR="00A82319" w:rsidRDefault="00A82319"/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C4020C">
        <w:rPr>
          <w:noProof/>
        </w:rPr>
        <w:t xml:space="preserve">        </w:t>
      </w:r>
      <w:r>
        <w:rPr>
          <w:noProof/>
        </w:rPr>
        <w:t>Personal Care and Bath items</w:t>
      </w:r>
      <w:r w:rsidR="00EA61D3">
        <w:rPr>
          <w:noProof/>
        </w:rPr>
        <w:t>, towels or linens</w:t>
      </w:r>
    </w:p>
    <w:p w14:paraId="559A99A1" w14:textId="77777777" w:rsidR="000B7FBF" w:rsidRDefault="000B7FBF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Recycle ONLY chemicals and paints (refridgerants/paints)</w:t>
      </w:r>
    </w:p>
    <w:p w14:paraId="2704A967" w14:textId="77777777" w:rsidR="000B7FBF" w:rsidRDefault="000B7FBF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Milk </w:t>
      </w:r>
      <w:r w:rsidR="0040623A">
        <w:rPr>
          <w:noProof/>
        </w:rPr>
        <w:t>g</w:t>
      </w:r>
      <w:r>
        <w:rPr>
          <w:noProof/>
        </w:rPr>
        <w:t>lass</w:t>
      </w:r>
      <w:r w:rsidR="007A7D52">
        <w:rPr>
          <w:noProof/>
        </w:rPr>
        <w:t xml:space="preserve"> and/or </w:t>
      </w:r>
      <w:r w:rsidR="0040623A">
        <w:rPr>
          <w:noProof/>
        </w:rPr>
        <w:t>c</w:t>
      </w:r>
      <w:r w:rsidR="007A7D52">
        <w:rPr>
          <w:noProof/>
        </w:rPr>
        <w:t>rystal serving pieces</w:t>
      </w:r>
    </w:p>
    <w:p w14:paraId="78E3AE2E" w14:textId="58244B6F" w:rsidR="00B86A2B" w:rsidRDefault="00B86A2B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Incomplete (less than service for 6)  China or other serving sets</w:t>
      </w:r>
    </w:p>
    <w:p w14:paraId="036ECF79" w14:textId="0A98AA31" w:rsidR="00C4020C" w:rsidRDefault="00C4020C" w:rsidP="009436F6">
      <w:pPr>
        <w:rPr>
          <w:noProof/>
        </w:rPr>
      </w:pPr>
      <w:r>
        <w:rPr>
          <w:noProof/>
        </w:rPr>
        <w:t xml:space="preserve">                                                                                   Incomplete/ misc glassware and/or shotglasses</w:t>
      </w:r>
    </w:p>
    <w:p w14:paraId="519E0BC7" w14:textId="77777777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Table</w:t>
      </w:r>
      <w:r w:rsidR="007A7D52">
        <w:rPr>
          <w:noProof/>
        </w:rPr>
        <w:t>cloths, linens, doilies</w:t>
      </w:r>
    </w:p>
    <w:p w14:paraId="3736AEE1" w14:textId="1699813F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</w:t>
      </w:r>
      <w:r w:rsidR="008731DD">
        <w:rPr>
          <w:noProof/>
        </w:rPr>
        <w:t>Large Excersize equipment/weight benches</w:t>
      </w:r>
    </w:p>
    <w:p w14:paraId="47DFC28F" w14:textId="77777777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Broken or “last leg” Furniture</w:t>
      </w:r>
    </w:p>
    <w:p w14:paraId="6E37B31A" w14:textId="77777777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Single dining room chairs</w:t>
      </w:r>
    </w:p>
    <w:p w14:paraId="69DECD66" w14:textId="0D3F631D" w:rsidR="007E70E9" w:rsidRDefault="007E70E9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School </w:t>
      </w:r>
      <w:r w:rsidR="0040623A">
        <w:rPr>
          <w:noProof/>
        </w:rPr>
        <w:t>d</w:t>
      </w:r>
      <w:r>
        <w:rPr>
          <w:noProof/>
        </w:rPr>
        <w:t>esks</w:t>
      </w:r>
      <w:r w:rsidR="00FF62A9">
        <w:rPr>
          <w:noProof/>
        </w:rPr>
        <w:t xml:space="preserve"> - Metal Desks –Office desks  (roll tops and antiques only)</w:t>
      </w:r>
    </w:p>
    <w:p w14:paraId="237AC40F" w14:textId="77777777" w:rsidR="00241BD3" w:rsidRDefault="00241BD3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Overly dirty or moldy items</w:t>
      </w:r>
    </w:p>
    <w:p w14:paraId="37C02C8C" w14:textId="77777777" w:rsidR="00241BD3" w:rsidRDefault="00241BD3" w:rsidP="009436F6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Boxes or con</w:t>
      </w:r>
      <w:r w:rsidR="00B86A2B">
        <w:rPr>
          <w:noProof/>
        </w:rPr>
        <w:t>t</w:t>
      </w:r>
      <w:r>
        <w:rPr>
          <w:noProof/>
        </w:rPr>
        <w:t>ainers fill</w:t>
      </w:r>
      <w:r w:rsidR="00B86A2B">
        <w:rPr>
          <w:noProof/>
        </w:rPr>
        <w:t>ed</w:t>
      </w:r>
      <w:r>
        <w:rPr>
          <w:noProof/>
        </w:rPr>
        <w:t xml:space="preserve"> with Misc items or items that can not be identified </w:t>
      </w:r>
    </w:p>
    <w:p w14:paraId="72E41BC1" w14:textId="32E71780" w:rsidR="000B7FBF" w:rsidRDefault="007E70E9" w:rsidP="0050103E">
      <w:pPr>
        <w:ind w:left="720"/>
        <w:jc w:val="center"/>
        <w:rPr>
          <w:noProof/>
        </w:rPr>
      </w:pPr>
      <w:r>
        <w:rPr>
          <w:noProof/>
        </w:rPr>
        <w:t>**Holiday/</w:t>
      </w:r>
      <w:r w:rsidR="00241BD3">
        <w:rPr>
          <w:noProof/>
        </w:rPr>
        <w:t>S</w:t>
      </w:r>
      <w:r>
        <w:rPr>
          <w:noProof/>
        </w:rPr>
        <w:t xml:space="preserve">easonal décor will be </w:t>
      </w:r>
      <w:r w:rsidRPr="00241BD3">
        <w:rPr>
          <w:noProof/>
          <w:u w:val="single"/>
        </w:rPr>
        <w:t>limited</w:t>
      </w:r>
      <w:r>
        <w:rPr>
          <w:noProof/>
        </w:rPr>
        <w:t xml:space="preserve"> and accepted at the discretion of the Auction </w:t>
      </w:r>
      <w:r w:rsidR="00DD7DD9">
        <w:rPr>
          <w:noProof/>
        </w:rPr>
        <w:t>St</w:t>
      </w:r>
      <w:r w:rsidR="0050103E">
        <w:rPr>
          <w:noProof/>
        </w:rPr>
        <w:t>aff</w:t>
      </w:r>
      <w:r w:rsidR="003E45DF">
        <w:rPr>
          <w:noProof/>
        </w:rPr>
        <w:t xml:space="preserve"> during the months of September and October ONLY</w:t>
      </w:r>
      <w:r w:rsidR="0050103E">
        <w:rPr>
          <w:noProof/>
        </w:rPr>
        <w:t>**</w:t>
      </w:r>
      <w:r w:rsidR="000B7FBF">
        <w:rPr>
          <w:noProof/>
        </w:rPr>
        <w:t xml:space="preserve">        </w:t>
      </w:r>
    </w:p>
    <w:sectPr w:rsidR="000B7FBF">
      <w:pgSz w:w="12240" w:h="15840"/>
      <w:pgMar w:top="79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564C6" w14:textId="77777777" w:rsidR="00117F2F" w:rsidRDefault="00117F2F">
      <w:pPr>
        <w:spacing w:after="0" w:line="240" w:lineRule="auto"/>
      </w:pPr>
      <w:r>
        <w:separator/>
      </w:r>
    </w:p>
  </w:endnote>
  <w:endnote w:type="continuationSeparator" w:id="0">
    <w:p w14:paraId="00301158" w14:textId="77777777" w:rsidR="00117F2F" w:rsidRDefault="00117F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14876" w14:textId="77777777" w:rsidR="00117F2F" w:rsidRDefault="00117F2F">
      <w:pPr>
        <w:spacing w:after="0" w:line="240" w:lineRule="auto"/>
      </w:pPr>
      <w:r>
        <w:separator/>
      </w:r>
    </w:p>
  </w:footnote>
  <w:footnote w:type="continuationSeparator" w:id="0">
    <w:p w14:paraId="1313AA5E" w14:textId="77777777" w:rsidR="00117F2F" w:rsidRDefault="00117F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22816"/>
    <w:multiLevelType w:val="hybridMultilevel"/>
    <w:tmpl w:val="FF2A88EE"/>
    <w:lvl w:ilvl="0" w:tplc="0FAC9A1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D7A"/>
    <w:rsid w:val="000511E6"/>
    <w:rsid w:val="00060A2F"/>
    <w:rsid w:val="000B0E96"/>
    <w:rsid w:val="000B7FBF"/>
    <w:rsid w:val="00113B41"/>
    <w:rsid w:val="00117F2F"/>
    <w:rsid w:val="00155101"/>
    <w:rsid w:val="001E4CCC"/>
    <w:rsid w:val="00241BD3"/>
    <w:rsid w:val="00255F5D"/>
    <w:rsid w:val="00286FFA"/>
    <w:rsid w:val="002D2403"/>
    <w:rsid w:val="0030378C"/>
    <w:rsid w:val="003124A4"/>
    <w:rsid w:val="003607B2"/>
    <w:rsid w:val="00397F3D"/>
    <w:rsid w:val="003B4503"/>
    <w:rsid w:val="003E45DF"/>
    <w:rsid w:val="0040623A"/>
    <w:rsid w:val="004B4818"/>
    <w:rsid w:val="004B7899"/>
    <w:rsid w:val="004F57F7"/>
    <w:rsid w:val="004F5E26"/>
    <w:rsid w:val="0050103E"/>
    <w:rsid w:val="005046A2"/>
    <w:rsid w:val="005058E2"/>
    <w:rsid w:val="00534F42"/>
    <w:rsid w:val="00560E3A"/>
    <w:rsid w:val="005F22EF"/>
    <w:rsid w:val="005F565A"/>
    <w:rsid w:val="006E5978"/>
    <w:rsid w:val="00732081"/>
    <w:rsid w:val="007556FF"/>
    <w:rsid w:val="0076742D"/>
    <w:rsid w:val="007A7D52"/>
    <w:rsid w:val="007E70E9"/>
    <w:rsid w:val="007F53DD"/>
    <w:rsid w:val="00821BEF"/>
    <w:rsid w:val="00825999"/>
    <w:rsid w:val="00827DEF"/>
    <w:rsid w:val="008316E2"/>
    <w:rsid w:val="00860191"/>
    <w:rsid w:val="008731DD"/>
    <w:rsid w:val="00873857"/>
    <w:rsid w:val="008956E6"/>
    <w:rsid w:val="009436F6"/>
    <w:rsid w:val="009B1A5B"/>
    <w:rsid w:val="00A72227"/>
    <w:rsid w:val="00A747F7"/>
    <w:rsid w:val="00A82319"/>
    <w:rsid w:val="00B06D7A"/>
    <w:rsid w:val="00B745A7"/>
    <w:rsid w:val="00B86A2B"/>
    <w:rsid w:val="00C14BCA"/>
    <w:rsid w:val="00C24447"/>
    <w:rsid w:val="00C4020C"/>
    <w:rsid w:val="00CC1FEB"/>
    <w:rsid w:val="00CC2570"/>
    <w:rsid w:val="00CE1C68"/>
    <w:rsid w:val="00CE59C7"/>
    <w:rsid w:val="00D07D55"/>
    <w:rsid w:val="00D458DD"/>
    <w:rsid w:val="00DC4EF1"/>
    <w:rsid w:val="00DD7DD9"/>
    <w:rsid w:val="00E509FE"/>
    <w:rsid w:val="00E53E8B"/>
    <w:rsid w:val="00E55EBE"/>
    <w:rsid w:val="00E74C23"/>
    <w:rsid w:val="00EA61D3"/>
    <w:rsid w:val="00FF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A14F37"/>
  <w15:chartTrackingRefBased/>
  <w15:docId w15:val="{60DA2FE4-B4F4-44C9-9293-039AF9885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lang w:val="en-US" w:eastAsia="ja-JP" w:bidi="ar-SA"/>
        <w14:ligatures w14:val="standard"/>
      </w:rPr>
    </w:rPrDefault>
    <w:pPrDefault>
      <w:pPr>
        <w:spacing w:after="20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8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60" w:after="140"/>
      <w:outlineLvl w:val="0"/>
    </w:pPr>
    <w:rPr>
      <w:rFonts w:asciiTheme="majorHAnsi" w:eastAsiaTheme="majorEastAsia" w:hAnsiTheme="majorHAnsi" w:cstheme="majorBidi"/>
      <w:b/>
      <w:bCs/>
      <w:caps/>
      <w:color w:val="AF4E12" w:themeColor="accent1" w:themeShade="BF"/>
      <w:sz w:val="24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spacing w:before="12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AF4E12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"/>
    <w:qFormat/>
    <w:pPr>
      <w:spacing w:before="120" w:after="0" w:line="204" w:lineRule="auto"/>
      <w:contextualSpacing/>
    </w:pPr>
    <w:rPr>
      <w:rFonts w:asciiTheme="majorHAnsi" w:eastAsiaTheme="majorEastAsia" w:hAnsiTheme="majorHAnsi" w:cstheme="majorBidi"/>
      <w:b/>
      <w:bCs/>
      <w:caps/>
      <w:kern w:val="28"/>
      <w:sz w:val="78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kern w:val="28"/>
      <w:sz w:val="78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before="240" w:after="600" w:line="240" w:lineRule="auto"/>
    </w:pPr>
    <w:rPr>
      <w:rFonts w:asciiTheme="majorHAnsi" w:eastAsiaTheme="majorEastAsia" w:hAnsiTheme="majorHAnsi" w:cstheme="majorBidi"/>
      <w:color w:val="5A5A5A" w:themeColor="text1" w:themeTint="A5"/>
      <w:sz w:val="24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olor w:val="5A5A5A" w:themeColor="text1" w:themeTint="A5"/>
      <w:sz w:val="2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b/>
      <w:bCs/>
      <w:caps/>
      <w:color w:val="AF4E12" w:themeColor="accent1" w:themeShade="BF"/>
      <w:sz w:val="24"/>
    </w:rPr>
  </w:style>
  <w:style w:type="paragraph" w:customStyle="1" w:styleId="BlockHeading">
    <w:name w:val="Block Heading"/>
    <w:basedOn w:val="Normal"/>
    <w:next w:val="BlockText"/>
    <w:uiPriority w:val="3"/>
    <w:qFormat/>
    <w:pPr>
      <w:spacing w:after="180" w:line="216" w:lineRule="auto"/>
      <w:ind w:left="288" w:right="288"/>
    </w:pPr>
    <w:rPr>
      <w:rFonts w:asciiTheme="majorHAnsi" w:eastAsiaTheme="majorEastAsia" w:hAnsiTheme="majorHAnsi" w:cstheme="majorBidi"/>
      <w:b/>
      <w:bCs/>
      <w:caps/>
      <w:color w:val="FFFFFF" w:themeColor="background1"/>
      <w:sz w:val="28"/>
    </w:rPr>
  </w:style>
  <w:style w:type="paragraph" w:styleId="Caption">
    <w:name w:val="caption"/>
    <w:basedOn w:val="Normal"/>
    <w:next w:val="Normal"/>
    <w:uiPriority w:val="3"/>
    <w:unhideWhenUsed/>
    <w:qFormat/>
    <w:pPr>
      <w:spacing w:before="120" w:after="0" w:line="240" w:lineRule="auto"/>
    </w:pPr>
    <w:rPr>
      <w:i/>
      <w:iCs/>
      <w:color w:val="595959" w:themeColor="text1" w:themeTint="A6"/>
      <w:sz w:val="18"/>
    </w:rPr>
  </w:style>
  <w:style w:type="paragraph" w:styleId="BlockText">
    <w:name w:val="Block Text"/>
    <w:basedOn w:val="Normal"/>
    <w:uiPriority w:val="3"/>
    <w:unhideWhenUsed/>
    <w:qFormat/>
    <w:pPr>
      <w:spacing w:after="180" w:line="312" w:lineRule="auto"/>
      <w:ind w:left="288" w:right="288"/>
    </w:pPr>
    <w:rPr>
      <w:color w:val="FFFFFF" w:themeColor="background1"/>
      <w:sz w:val="22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character" w:customStyle="1" w:styleId="Heading3Char">
    <w:name w:val="Heading 3 Char"/>
    <w:basedOn w:val="DefaultParagraphFont"/>
    <w:link w:val="Heading3"/>
    <w:uiPriority w:val="3"/>
    <w:rPr>
      <w:b/>
      <w:bCs/>
    </w:rPr>
  </w:style>
  <w:style w:type="paragraph" w:styleId="Quote">
    <w:name w:val="Quote"/>
    <w:basedOn w:val="Normal"/>
    <w:next w:val="Normal"/>
    <w:link w:val="QuoteChar"/>
    <w:uiPriority w:val="3"/>
    <w:qFormat/>
    <w:pPr>
      <w:pBdr>
        <w:top w:val="single" w:sz="6" w:space="4" w:color="AF4E12" w:themeColor="accent1" w:themeShade="BF"/>
        <w:bottom w:val="single" w:sz="6" w:space="4" w:color="AF4E12" w:themeColor="accent1" w:themeShade="BF"/>
      </w:pBdr>
      <w:spacing w:before="200"/>
      <w:ind w:left="864" w:right="864"/>
      <w:jc w:val="center"/>
    </w:pPr>
    <w:rPr>
      <w:i/>
      <w:iCs/>
      <w:sz w:val="28"/>
    </w:rPr>
  </w:style>
  <w:style w:type="character" w:customStyle="1" w:styleId="QuoteChar">
    <w:name w:val="Quote Char"/>
    <w:basedOn w:val="DefaultParagraphFont"/>
    <w:link w:val="Quote"/>
    <w:uiPriority w:val="3"/>
    <w:rPr>
      <w:i/>
      <w:iCs/>
      <w:sz w:val="28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</w:rPr>
  </w:style>
  <w:style w:type="paragraph" w:customStyle="1" w:styleId="ContactInfo">
    <w:name w:val="Contact Info"/>
    <w:basedOn w:val="Normal"/>
    <w:uiPriority w:val="5"/>
    <w:qFormat/>
    <w:pPr>
      <w:spacing w:after="0"/>
    </w:pPr>
  </w:style>
  <w:style w:type="paragraph" w:customStyle="1" w:styleId="ContactHeading">
    <w:name w:val="Contact Heading"/>
    <w:basedOn w:val="Normal"/>
    <w:uiPriority w:val="4"/>
    <w:qFormat/>
    <w:pPr>
      <w:spacing w:before="320" w:line="240" w:lineRule="auto"/>
    </w:pPr>
    <w:rPr>
      <w:rFonts w:asciiTheme="majorHAnsi" w:eastAsiaTheme="majorEastAsia" w:hAnsiTheme="majorHAnsi" w:cstheme="majorBidi"/>
      <w:color w:val="AF4E12" w:themeColor="accent1" w:themeShade="BF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after="160" w:line="240" w:lineRule="auto"/>
    </w:pPr>
    <w:rPr>
      <w:color w:val="auto"/>
      <w:kern w:val="0"/>
      <w:lang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kern w:val="0"/>
      <w:lang w:eastAsia="en-US"/>
      <w14:ligatures w14:val="none"/>
    </w:rPr>
  </w:style>
  <w:style w:type="paragraph" w:customStyle="1" w:styleId="Organization">
    <w:name w:val="Organization"/>
    <w:basedOn w:val="Normal"/>
    <w:uiPriority w:val="7"/>
    <w:qFormat/>
    <w:pPr>
      <w:spacing w:after="0"/>
    </w:pPr>
    <w:rPr>
      <w:rFonts w:asciiTheme="majorHAnsi" w:eastAsiaTheme="majorEastAsia" w:hAnsiTheme="majorHAnsi" w:cstheme="majorBidi"/>
      <w:b/>
      <w:bCs/>
      <w:caps/>
      <w:color w:val="AF4E12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AF4E12" w:themeColor="accent1" w:themeShade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AF4E12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AF4E12" w:themeColor="accent1" w:themeShade="BF"/>
        <w:bottom w:val="single" w:sz="4" w:space="10" w:color="AF4E12" w:themeColor="accent1" w:themeShade="BF"/>
      </w:pBdr>
      <w:spacing w:before="360" w:after="360"/>
      <w:ind w:left="864" w:right="864"/>
      <w:jc w:val="center"/>
    </w:pPr>
    <w:rPr>
      <w:i/>
      <w:iCs/>
      <w:color w:val="AF4E12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AF4E12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AF4E12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ContactInfoBold">
    <w:name w:val="Contact Info Bold"/>
    <w:basedOn w:val="Normal"/>
    <w:uiPriority w:val="6"/>
    <w:qFormat/>
    <w:pPr>
      <w:spacing w:after="0"/>
    </w:pPr>
    <w:rPr>
      <w:b/>
      <w:noProof/>
    </w:rPr>
  </w:style>
  <w:style w:type="character" w:styleId="Hyperlink">
    <w:name w:val="Hyperlink"/>
    <w:basedOn w:val="DefaultParagraphFont"/>
    <w:uiPriority w:val="99"/>
    <w:unhideWhenUsed/>
    <w:rsid w:val="00B06D7A"/>
    <w:rPr>
      <w:color w:val="3E84A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6D7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g&amp;ehk=ll97Yc2gn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ine\AppData\Roaming\Microsoft\Templates\Company%20Newsletter.dotx" TargetMode="External"/></Relationships>
</file>

<file path=word/theme/theme1.xml><?xml version="1.0" encoding="utf-8"?>
<a:theme xmlns:a="http://schemas.openxmlformats.org/drawingml/2006/main" name="Office Theme">
  <a:themeElements>
    <a:clrScheme name="Newsletter">
      <a:dk1>
        <a:sysClr val="windowText" lastClr="000000"/>
      </a:dk1>
      <a:lt1>
        <a:sysClr val="window" lastClr="FFFFFF"/>
      </a:lt1>
      <a:dk2>
        <a:srgbClr val="391A0B"/>
      </a:dk2>
      <a:lt2>
        <a:srgbClr val="F5F1E2"/>
      </a:lt2>
      <a:accent1>
        <a:srgbClr val="E76A1D"/>
      </a:accent1>
      <a:accent2>
        <a:srgbClr val="C44221"/>
      </a:accent2>
      <a:accent3>
        <a:srgbClr val="479663"/>
      </a:accent3>
      <a:accent4>
        <a:srgbClr val="3E84A3"/>
      </a:accent4>
      <a:accent5>
        <a:srgbClr val="EDBA3D"/>
      </a:accent5>
      <a:accent6>
        <a:srgbClr val="784869"/>
      </a:accent6>
      <a:hlink>
        <a:srgbClr val="3E84A3"/>
      </a:hlink>
      <a:folHlink>
        <a:srgbClr val="784869"/>
      </a:folHlink>
    </a:clrScheme>
    <a:fontScheme name="Newsletter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815 5th St NW
Oronoco, MN 55960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70F21B-DF77-455C-A847-B865AD5140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Company Newsletter</Template>
  <TotalTime>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Oronoco Online Auctions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pauline williams</dc:creator>
  <cp:keywords/>
  <cp:lastModifiedBy>Jayne Krause</cp:lastModifiedBy>
  <cp:revision>5</cp:revision>
  <cp:lastPrinted>2019-07-08T17:14:00Z</cp:lastPrinted>
  <dcterms:created xsi:type="dcterms:W3CDTF">2020-10-15T16:49:00Z</dcterms:created>
  <dcterms:modified xsi:type="dcterms:W3CDTF">2021-12-20T20:40:00Z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TC032000969991</vt:lpwstr>
  </property>
</Properties>
</file>