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DF979" w14:textId="73CFB1B3" w:rsidR="00286992" w:rsidRPr="004824C4" w:rsidRDefault="004824C4" w:rsidP="004824C4">
      <w:pPr>
        <w:pStyle w:val="Title"/>
        <w:pBdr>
          <w:bottom w:val="single" w:sz="48" w:space="0" w:color="FABF8F" w:themeColor="accent6" w:themeTint="99"/>
        </w:pBdr>
        <w:rPr>
          <w:sz w:val="44"/>
          <w:szCs w:val="44"/>
        </w:rPr>
      </w:pPr>
      <w:r>
        <w:rPr>
          <w:noProof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E127CD" wp14:editId="061ACCD7">
                <wp:simplePos x="0" y="0"/>
                <wp:positionH relativeFrom="column">
                  <wp:posOffset>5878830</wp:posOffset>
                </wp:positionH>
                <wp:positionV relativeFrom="paragraph">
                  <wp:posOffset>-226695</wp:posOffset>
                </wp:positionV>
                <wp:extent cx="847725" cy="485775"/>
                <wp:effectExtent l="0" t="0" r="28575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3796AA" w14:textId="4FFA35ED" w:rsidR="004824C4" w:rsidRDefault="004824C4" w:rsidP="00E703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E127CD" id="Rectangle 1" o:spid="_x0000_s1026" style="position:absolute;left:0;text-align:left;margin-left:462.9pt;margin-top:-17.85pt;width:66.75pt;height:3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" fillcolor="white [3201]" strokecolor="#f79646 [3209]" strokeweight="2pt">
                <v:textbox>
                  <w:txbxContent>
                    <w:p w14:paraId="563796AA" w14:textId="4FFA35ED" w:rsidR="004824C4" w:rsidRDefault="004824C4" w:rsidP="00E70310"/>
                  </w:txbxContent>
                </v:textbox>
              </v:rect>
            </w:pict>
          </mc:Fallback>
        </mc:AlternateContent>
      </w:r>
      <w:r w:rsidRPr="004824C4">
        <w:rPr>
          <w:sz w:val="44"/>
          <w:szCs w:val="44"/>
        </w:rPr>
        <w:t>oronoco online auctions Consignment Contract</w:t>
      </w:r>
    </w:p>
    <w:tbl>
      <w:tblPr>
        <w:tblStyle w:val="Todolist"/>
        <w:tblW w:w="11790" w:type="dxa"/>
        <w:tblInd w:w="-900" w:type="dxa"/>
        <w:tblLook w:val="04A0" w:firstRow="1" w:lastRow="0" w:firstColumn="1" w:lastColumn="0" w:noHBand="0" w:noVBand="1"/>
      </w:tblPr>
      <w:tblGrid>
        <w:gridCol w:w="11790"/>
      </w:tblGrid>
      <w:tr w:rsidR="00E70310" w14:paraId="047B592B" w14:textId="77777777" w:rsidTr="004E1A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1790" w:type="dxa"/>
          </w:tcPr>
          <w:p w14:paraId="03D7AFAE" w14:textId="77777777" w:rsidR="00E70310" w:rsidRDefault="00E70310" w:rsidP="00E70310"/>
        </w:tc>
      </w:tr>
      <w:tr w:rsidR="00E70310" w14:paraId="424802D4" w14:textId="77777777" w:rsidTr="004E1A07">
        <w:tc>
          <w:tcPr>
            <w:tcW w:w="11790" w:type="dxa"/>
          </w:tcPr>
          <w:p w14:paraId="0B186785" w14:textId="72D3A40D" w:rsidR="00E70310" w:rsidRDefault="00E70310" w:rsidP="00E70310">
            <w:r>
              <w:t xml:space="preserve">SELLER NAME:                                                                                                   </w:t>
            </w:r>
            <w:r w:rsidR="00FD78C4">
              <w:t xml:space="preserve">     </w:t>
            </w:r>
            <w:r>
              <w:t>DATE:</w:t>
            </w:r>
          </w:p>
        </w:tc>
      </w:tr>
      <w:tr w:rsidR="00E70310" w14:paraId="49B873CD" w14:textId="77777777" w:rsidTr="004E1A07">
        <w:tc>
          <w:tcPr>
            <w:tcW w:w="11790" w:type="dxa"/>
          </w:tcPr>
          <w:p w14:paraId="5FA14A9E" w14:textId="278B8CDE" w:rsidR="00E70310" w:rsidRDefault="00E70310" w:rsidP="00E70310">
            <w:r>
              <w:t>S</w:t>
            </w:r>
            <w:r w:rsidR="00FD78C4">
              <w:t>TREET ADDRESS</w:t>
            </w:r>
            <w:r>
              <w:t>:                                                                                                 CITY:</w:t>
            </w:r>
          </w:p>
        </w:tc>
      </w:tr>
      <w:tr w:rsidR="00E70310" w14:paraId="4F9C895A" w14:textId="77777777" w:rsidTr="004E1A07">
        <w:tc>
          <w:tcPr>
            <w:tcW w:w="11790" w:type="dxa"/>
          </w:tcPr>
          <w:p w14:paraId="443F6899" w14:textId="6BEB86B3" w:rsidR="00E70310" w:rsidRDefault="00E70310" w:rsidP="00E70310">
            <w:r>
              <w:t>ST</w:t>
            </w:r>
            <w:r w:rsidR="00FD78C4">
              <w:t>ATE/ZIP</w:t>
            </w:r>
            <w:r>
              <w:t xml:space="preserve">                                          </w:t>
            </w:r>
            <w:r w:rsidR="00FD78C4">
              <w:t>SELLER PHONE</w:t>
            </w:r>
            <w:r>
              <w:t>:</w:t>
            </w:r>
            <w:r w:rsidR="00C353C3">
              <w:t xml:space="preserve">                                       EMAIL:</w:t>
            </w:r>
          </w:p>
        </w:tc>
      </w:tr>
    </w:tbl>
    <w:tbl>
      <w:tblPr>
        <w:tblStyle w:val="GridTable1Light-Accent3"/>
        <w:tblpPr w:leftFromText="180" w:rightFromText="180" w:vertAnchor="page" w:horzAnchor="margin" w:tblpY="11206"/>
        <w:tblW w:w="5000" w:type="pct"/>
        <w:tblLook w:val="04A0" w:firstRow="1" w:lastRow="0" w:firstColumn="1" w:lastColumn="0" w:noHBand="0" w:noVBand="1"/>
      </w:tblPr>
      <w:tblGrid>
        <w:gridCol w:w="9936"/>
      </w:tblGrid>
      <w:tr w:rsidR="00694686" w:rsidRPr="006C3A0E" w14:paraId="6A1C96E7" w14:textId="77777777" w:rsidTr="006946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6" w:type="dxa"/>
          </w:tcPr>
          <w:p w14:paraId="14CD748B" w14:textId="1CC5192D" w:rsidR="00694686" w:rsidRDefault="00694686" w:rsidP="00694686">
            <w:pPr>
              <w:rPr>
                <w:bCs w:val="0"/>
              </w:rPr>
            </w:pPr>
            <w:r>
              <w:t xml:space="preserve">I hereby commission </w:t>
            </w:r>
            <w:r w:rsidR="00A51010">
              <w:t>Oronoco Online Auctions</w:t>
            </w:r>
            <w:r>
              <w:t xml:space="preserve"> to sell the items listed above to the highest bidder via online public auction. I certify that I am the owner of all above listed goods, merchandise &amp;/or property &amp; have good title &amp; the right to sell &amp; that all are free from </w:t>
            </w:r>
            <w:proofErr w:type="gramStart"/>
            <w:r>
              <w:t>any and all</w:t>
            </w:r>
            <w:proofErr w:type="gramEnd"/>
            <w:r>
              <w:t xml:space="preserve"> encumbrances. I agree to accept responsibility for providing merchantable title</w:t>
            </w:r>
            <w:r w:rsidR="006B0D5D">
              <w:t>.</w:t>
            </w:r>
            <w:r>
              <w:t xml:space="preserve"> I agree to hold harmless the auctioneers against any claims arising because of any breach of the above certification.</w:t>
            </w:r>
          </w:p>
          <w:p w14:paraId="28FCB710" w14:textId="77777777" w:rsidR="00694686" w:rsidRDefault="00694686" w:rsidP="00694686">
            <w:pPr>
              <w:pStyle w:val="Heading2"/>
              <w:outlineLvl w:val="1"/>
              <w:rPr>
                <w:bCs/>
              </w:rPr>
            </w:pPr>
          </w:p>
          <w:p w14:paraId="0207ADFE" w14:textId="77777777" w:rsidR="00694686" w:rsidRPr="00B61963" w:rsidRDefault="00694686" w:rsidP="00694686">
            <w:pPr>
              <w:pStyle w:val="Heading2"/>
              <w:outlineLvl w:val="1"/>
              <w:rPr>
                <w:bCs/>
                <w:sz w:val="20"/>
              </w:rPr>
            </w:pPr>
            <w:r w:rsidRPr="00B61963">
              <w:rPr>
                <w:sz w:val="20"/>
              </w:rPr>
              <w:t>FEES AND COMMISSIONS</w:t>
            </w:r>
          </w:p>
          <w:p w14:paraId="7BAAA031" w14:textId="2026100F" w:rsidR="00694686" w:rsidRDefault="00694686" w:rsidP="00694686">
            <w:pPr>
              <w:jc w:val="center"/>
            </w:pPr>
            <w:r>
              <w:rPr>
                <w:bCs w:val="0"/>
              </w:rPr>
              <w:t>$1 per lot + $5-$</w:t>
            </w:r>
            <w:r w:rsidR="00254BBE">
              <w:rPr>
                <w:bCs w:val="0"/>
              </w:rPr>
              <w:t>250</w:t>
            </w:r>
            <w:r>
              <w:rPr>
                <w:bCs w:val="0"/>
              </w:rPr>
              <w:t xml:space="preserve"> </w:t>
            </w:r>
            <w:r w:rsidR="00254BBE">
              <w:rPr>
                <w:bCs w:val="0"/>
              </w:rPr>
              <w:t>20</w:t>
            </w:r>
            <w:r>
              <w:rPr>
                <w:bCs w:val="0"/>
              </w:rPr>
              <w:t>%</w:t>
            </w:r>
            <w:r w:rsidR="00C353C3">
              <w:rPr>
                <w:bCs w:val="0"/>
              </w:rPr>
              <w:t xml:space="preserve"> (per item)</w:t>
            </w:r>
            <w:r>
              <w:rPr>
                <w:bCs w:val="0"/>
              </w:rPr>
              <w:t>,</w:t>
            </w:r>
            <w:r w:rsidR="00254BBE">
              <w:rPr>
                <w:bCs w:val="0"/>
              </w:rPr>
              <w:t xml:space="preserve"> $251-$999 18% (per item),</w:t>
            </w:r>
            <w:r>
              <w:rPr>
                <w:bCs w:val="0"/>
              </w:rPr>
              <w:t xml:space="preserve"> $1000</w:t>
            </w:r>
            <w:r w:rsidR="00C353C3">
              <w:rPr>
                <w:bCs w:val="0"/>
              </w:rPr>
              <w:t xml:space="preserve"> and up </w:t>
            </w:r>
            <w:r w:rsidR="00254BBE">
              <w:rPr>
                <w:bCs w:val="0"/>
              </w:rPr>
              <w:t>$50 flat listing fee</w:t>
            </w:r>
            <w:r w:rsidR="00C353C3">
              <w:rPr>
                <w:bCs w:val="0"/>
              </w:rPr>
              <w:t xml:space="preserve"> (per item)</w:t>
            </w:r>
          </w:p>
          <w:p w14:paraId="64B6D53D" w14:textId="73832798" w:rsidR="00B61963" w:rsidRDefault="00B61963" w:rsidP="00694686">
            <w:pPr>
              <w:jc w:val="center"/>
            </w:pPr>
            <w:r>
              <w:t xml:space="preserve">Buybacks </w:t>
            </w:r>
            <w:r w:rsidR="00DC2BE5">
              <w:t>$5-$50 ($5 per item), $51 and over (10% fee of the final bid amount)</w:t>
            </w:r>
          </w:p>
          <w:p w14:paraId="5BD07D79" w14:textId="77777777" w:rsidR="00694686" w:rsidRDefault="00694686" w:rsidP="00694686">
            <w:pPr>
              <w:jc w:val="center"/>
            </w:pPr>
          </w:p>
          <w:p w14:paraId="686A7DAC" w14:textId="77777777" w:rsidR="00694686" w:rsidRDefault="00694686" w:rsidP="00694686">
            <w:pPr>
              <w:jc w:val="center"/>
            </w:pPr>
          </w:p>
          <w:p w14:paraId="58640CD8" w14:textId="77777777" w:rsidR="00694686" w:rsidRDefault="00694686" w:rsidP="00694686">
            <w:pPr>
              <w:jc w:val="center"/>
              <w:rPr>
                <w:bCs w:val="0"/>
              </w:rPr>
            </w:pPr>
            <w:r>
              <w:rPr>
                <w:bCs w:val="0"/>
              </w:rPr>
              <w:t xml:space="preserve">Seller </w:t>
            </w:r>
            <w:proofErr w:type="gramStart"/>
            <w:r>
              <w:rPr>
                <w:bCs w:val="0"/>
              </w:rPr>
              <w:t>Signature:_</w:t>
            </w:r>
            <w:proofErr w:type="gramEnd"/>
            <w:r>
              <w:rPr>
                <w:bCs w:val="0"/>
              </w:rPr>
              <w:t>___________________________________________________________________</w:t>
            </w:r>
          </w:p>
          <w:p w14:paraId="114DA0C0" w14:textId="77777777" w:rsidR="00694686" w:rsidRPr="006C3A0E" w:rsidRDefault="00694686" w:rsidP="00694686"/>
        </w:tc>
      </w:tr>
    </w:tbl>
    <w:p w14:paraId="0E028A10" w14:textId="77777777" w:rsidR="00E70310" w:rsidRDefault="00E70310" w:rsidP="00E70310">
      <w:pPr>
        <w:ind w:left="2880" w:firstLine="720"/>
      </w:pPr>
    </w:p>
    <w:tbl>
      <w:tblPr>
        <w:tblStyle w:val="Todolist"/>
        <w:tblpPr w:leftFromText="180" w:rightFromText="180" w:vertAnchor="text" w:horzAnchor="margin" w:tblpX="-900" w:tblpY="157"/>
        <w:tblW w:w="5933" w:type="pct"/>
        <w:tblLayout w:type="fixed"/>
        <w:tblLook w:val="04A0" w:firstRow="1" w:lastRow="0" w:firstColumn="1" w:lastColumn="0" w:noHBand="0" w:noVBand="1"/>
        <w:tblDescription w:val="Table displaying Priority, Due Date, What, Who, In Progress and Done"/>
      </w:tblPr>
      <w:tblGrid>
        <w:gridCol w:w="450"/>
        <w:gridCol w:w="810"/>
        <w:gridCol w:w="630"/>
        <w:gridCol w:w="9900"/>
      </w:tblGrid>
      <w:tr w:rsidR="004E1A07" w14:paraId="71B3BD19" w14:textId="77777777" w:rsidTr="004E1A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0"/>
        </w:trPr>
        <w:tc>
          <w:tcPr>
            <w:tcW w:w="450" w:type="dxa"/>
          </w:tcPr>
          <w:p w14:paraId="37348B0E" w14:textId="1586D2F7" w:rsidR="004E1A07" w:rsidRDefault="004E1A07" w:rsidP="004E1A07"/>
        </w:tc>
        <w:tc>
          <w:tcPr>
            <w:tcW w:w="810" w:type="dxa"/>
          </w:tcPr>
          <w:p w14:paraId="75C7596C" w14:textId="7A00552C" w:rsidR="004E1A07" w:rsidRDefault="004E1A07" w:rsidP="004E1A07">
            <w:r>
              <w:t>LOT#</w:t>
            </w:r>
          </w:p>
        </w:tc>
        <w:tc>
          <w:tcPr>
            <w:tcW w:w="630" w:type="dxa"/>
          </w:tcPr>
          <w:p w14:paraId="7BBE6D0E" w14:textId="29435321" w:rsidR="004E1A07" w:rsidRDefault="004E1A07" w:rsidP="004E1A07">
            <w:r>
              <w:t>QTY</w:t>
            </w:r>
          </w:p>
        </w:tc>
        <w:tc>
          <w:tcPr>
            <w:tcW w:w="9900" w:type="dxa"/>
          </w:tcPr>
          <w:p w14:paraId="536AB6C8" w14:textId="69AFD30A" w:rsidR="004E1A07" w:rsidRDefault="004E1A07" w:rsidP="004E1A07">
            <w:r>
              <w:t>DESCRIPTION</w:t>
            </w:r>
          </w:p>
        </w:tc>
      </w:tr>
      <w:tr w:rsidR="004E1A07" w14:paraId="70775208" w14:textId="77777777" w:rsidTr="004E1A07">
        <w:tc>
          <w:tcPr>
            <w:tcW w:w="450" w:type="dxa"/>
          </w:tcPr>
          <w:p w14:paraId="176A6D75" w14:textId="4F682A88" w:rsidR="004E1A07" w:rsidRDefault="004E1A07" w:rsidP="004E1A07">
            <w:r>
              <w:t>1.</w:t>
            </w:r>
          </w:p>
        </w:tc>
        <w:tc>
          <w:tcPr>
            <w:tcW w:w="810" w:type="dxa"/>
          </w:tcPr>
          <w:p w14:paraId="68F5E144" w14:textId="155B292C" w:rsidR="004E1A07" w:rsidRDefault="004E1A07" w:rsidP="004E1A07"/>
        </w:tc>
        <w:tc>
          <w:tcPr>
            <w:tcW w:w="630" w:type="dxa"/>
          </w:tcPr>
          <w:p w14:paraId="3BCFDDA6" w14:textId="1BF218E5" w:rsidR="004E1A07" w:rsidRDefault="004E1A07" w:rsidP="004E1A07"/>
        </w:tc>
        <w:tc>
          <w:tcPr>
            <w:tcW w:w="9900" w:type="dxa"/>
          </w:tcPr>
          <w:p w14:paraId="3076EB05" w14:textId="390050FC" w:rsidR="004E1A07" w:rsidRDefault="004E1A07" w:rsidP="004E1A07"/>
        </w:tc>
      </w:tr>
      <w:tr w:rsidR="004E1A07" w14:paraId="003802F2" w14:textId="77777777" w:rsidTr="004E1A07">
        <w:tc>
          <w:tcPr>
            <w:tcW w:w="450" w:type="dxa"/>
          </w:tcPr>
          <w:p w14:paraId="2C92DE17" w14:textId="25756755" w:rsidR="004E1A07" w:rsidRDefault="004E1A07" w:rsidP="004E1A07">
            <w:r>
              <w:t>2.</w:t>
            </w:r>
          </w:p>
        </w:tc>
        <w:tc>
          <w:tcPr>
            <w:tcW w:w="810" w:type="dxa"/>
          </w:tcPr>
          <w:p w14:paraId="195EE276" w14:textId="55A5929B" w:rsidR="004E1A07" w:rsidRDefault="004E1A07" w:rsidP="004E1A07"/>
        </w:tc>
        <w:tc>
          <w:tcPr>
            <w:tcW w:w="630" w:type="dxa"/>
          </w:tcPr>
          <w:p w14:paraId="682294FE" w14:textId="13B38EA2" w:rsidR="004E1A07" w:rsidRDefault="004E1A07" w:rsidP="004E1A07"/>
        </w:tc>
        <w:tc>
          <w:tcPr>
            <w:tcW w:w="9900" w:type="dxa"/>
          </w:tcPr>
          <w:p w14:paraId="11BAC318" w14:textId="03B9B448" w:rsidR="004E1A07" w:rsidRDefault="004E1A07" w:rsidP="004E1A07"/>
        </w:tc>
      </w:tr>
      <w:tr w:rsidR="004E1A07" w14:paraId="4A7D1C73" w14:textId="77777777" w:rsidTr="004E1A07">
        <w:tc>
          <w:tcPr>
            <w:tcW w:w="450" w:type="dxa"/>
          </w:tcPr>
          <w:p w14:paraId="7FD5AEB0" w14:textId="60944297" w:rsidR="004E1A07" w:rsidRDefault="004E1A07" w:rsidP="004E1A07">
            <w:r>
              <w:t>3.</w:t>
            </w:r>
          </w:p>
        </w:tc>
        <w:tc>
          <w:tcPr>
            <w:tcW w:w="810" w:type="dxa"/>
          </w:tcPr>
          <w:p w14:paraId="439B9FA8" w14:textId="1D79D57E" w:rsidR="004E1A07" w:rsidRDefault="004E1A07" w:rsidP="004E1A07"/>
        </w:tc>
        <w:tc>
          <w:tcPr>
            <w:tcW w:w="630" w:type="dxa"/>
          </w:tcPr>
          <w:p w14:paraId="4448D2B6" w14:textId="2B387CE6" w:rsidR="004E1A07" w:rsidRDefault="004E1A07" w:rsidP="004E1A07"/>
        </w:tc>
        <w:tc>
          <w:tcPr>
            <w:tcW w:w="9900" w:type="dxa"/>
          </w:tcPr>
          <w:p w14:paraId="38C8726D" w14:textId="79BB4FCF" w:rsidR="004E1A07" w:rsidRDefault="004E1A07" w:rsidP="004E1A07"/>
        </w:tc>
      </w:tr>
      <w:tr w:rsidR="004E1A07" w14:paraId="53ABF2DD" w14:textId="77777777" w:rsidTr="004E1A07">
        <w:tc>
          <w:tcPr>
            <w:tcW w:w="450" w:type="dxa"/>
          </w:tcPr>
          <w:p w14:paraId="3CB93328" w14:textId="4E8A16E5" w:rsidR="004E1A07" w:rsidRDefault="004E1A07" w:rsidP="004E1A07">
            <w:r>
              <w:t>4.</w:t>
            </w:r>
          </w:p>
        </w:tc>
        <w:tc>
          <w:tcPr>
            <w:tcW w:w="810" w:type="dxa"/>
          </w:tcPr>
          <w:p w14:paraId="27EC5508" w14:textId="054A097D" w:rsidR="004E1A07" w:rsidRDefault="004E1A07" w:rsidP="004E1A07"/>
        </w:tc>
        <w:tc>
          <w:tcPr>
            <w:tcW w:w="630" w:type="dxa"/>
          </w:tcPr>
          <w:p w14:paraId="3086E308" w14:textId="5F818F37" w:rsidR="004E1A07" w:rsidRDefault="004E1A07" w:rsidP="004E1A07"/>
        </w:tc>
        <w:tc>
          <w:tcPr>
            <w:tcW w:w="9900" w:type="dxa"/>
          </w:tcPr>
          <w:p w14:paraId="41C07C8D" w14:textId="563C0F9A" w:rsidR="004E1A07" w:rsidRDefault="004E1A07" w:rsidP="004E1A07"/>
        </w:tc>
      </w:tr>
      <w:tr w:rsidR="004E1A07" w14:paraId="56A56016" w14:textId="77777777" w:rsidTr="004E1A07">
        <w:tc>
          <w:tcPr>
            <w:tcW w:w="450" w:type="dxa"/>
          </w:tcPr>
          <w:p w14:paraId="0690F336" w14:textId="742E5C08" w:rsidR="004E1A07" w:rsidRDefault="004E1A07" w:rsidP="004E1A07">
            <w:r>
              <w:t>5.</w:t>
            </w:r>
          </w:p>
        </w:tc>
        <w:tc>
          <w:tcPr>
            <w:tcW w:w="810" w:type="dxa"/>
          </w:tcPr>
          <w:p w14:paraId="01CF19D1" w14:textId="467EE9F5" w:rsidR="004E1A07" w:rsidRDefault="004E1A07" w:rsidP="004E1A07"/>
        </w:tc>
        <w:tc>
          <w:tcPr>
            <w:tcW w:w="630" w:type="dxa"/>
          </w:tcPr>
          <w:p w14:paraId="011E0713" w14:textId="1625444B" w:rsidR="004E1A07" w:rsidRDefault="004E1A07" w:rsidP="004E1A07"/>
        </w:tc>
        <w:tc>
          <w:tcPr>
            <w:tcW w:w="9900" w:type="dxa"/>
          </w:tcPr>
          <w:p w14:paraId="78021475" w14:textId="0609195F" w:rsidR="004E1A07" w:rsidRDefault="004E1A07" w:rsidP="004E1A07"/>
        </w:tc>
      </w:tr>
      <w:tr w:rsidR="004E1A07" w14:paraId="05F6719F" w14:textId="77777777" w:rsidTr="004E1A07">
        <w:tc>
          <w:tcPr>
            <w:tcW w:w="450" w:type="dxa"/>
          </w:tcPr>
          <w:p w14:paraId="21640981" w14:textId="682B9A53" w:rsidR="004E1A07" w:rsidRDefault="004E1A07" w:rsidP="004E1A07">
            <w:r>
              <w:t>6.</w:t>
            </w:r>
          </w:p>
        </w:tc>
        <w:tc>
          <w:tcPr>
            <w:tcW w:w="810" w:type="dxa"/>
          </w:tcPr>
          <w:p w14:paraId="15CD67B7" w14:textId="12E54139" w:rsidR="004E1A07" w:rsidRDefault="004E1A07" w:rsidP="004E1A07"/>
        </w:tc>
        <w:tc>
          <w:tcPr>
            <w:tcW w:w="630" w:type="dxa"/>
          </w:tcPr>
          <w:p w14:paraId="0410A6C2" w14:textId="35F0DB3A" w:rsidR="004E1A07" w:rsidRDefault="004E1A07" w:rsidP="004E1A07"/>
        </w:tc>
        <w:tc>
          <w:tcPr>
            <w:tcW w:w="9900" w:type="dxa"/>
          </w:tcPr>
          <w:p w14:paraId="0DDA1AB3" w14:textId="2DCD591E" w:rsidR="004E1A07" w:rsidRDefault="004E1A07" w:rsidP="004E1A07"/>
        </w:tc>
      </w:tr>
      <w:tr w:rsidR="004E1A07" w14:paraId="32D5CFE3" w14:textId="77777777" w:rsidTr="004E1A07">
        <w:tc>
          <w:tcPr>
            <w:tcW w:w="450" w:type="dxa"/>
          </w:tcPr>
          <w:p w14:paraId="5A71931D" w14:textId="0C70F4D8" w:rsidR="004E1A07" w:rsidRDefault="004E1A07" w:rsidP="004E1A07">
            <w:r>
              <w:t>7.</w:t>
            </w:r>
          </w:p>
        </w:tc>
        <w:tc>
          <w:tcPr>
            <w:tcW w:w="810" w:type="dxa"/>
          </w:tcPr>
          <w:p w14:paraId="52259BC5" w14:textId="62C8EFD6" w:rsidR="004E1A07" w:rsidRDefault="004E1A07" w:rsidP="004E1A07"/>
        </w:tc>
        <w:tc>
          <w:tcPr>
            <w:tcW w:w="630" w:type="dxa"/>
          </w:tcPr>
          <w:p w14:paraId="07D5C56A" w14:textId="43918F37" w:rsidR="004E1A07" w:rsidRDefault="004E1A07" w:rsidP="004E1A07"/>
        </w:tc>
        <w:tc>
          <w:tcPr>
            <w:tcW w:w="9900" w:type="dxa"/>
          </w:tcPr>
          <w:p w14:paraId="2F0315C0" w14:textId="05C73487" w:rsidR="004E1A07" w:rsidRDefault="004E1A07" w:rsidP="004E1A07"/>
        </w:tc>
      </w:tr>
      <w:tr w:rsidR="004E1A07" w14:paraId="070FC110" w14:textId="77777777" w:rsidTr="004E1A07">
        <w:tc>
          <w:tcPr>
            <w:tcW w:w="450" w:type="dxa"/>
          </w:tcPr>
          <w:p w14:paraId="4F950791" w14:textId="7F18BDC6" w:rsidR="004E1A07" w:rsidRDefault="004E1A07" w:rsidP="004E1A07">
            <w:r>
              <w:t>8.</w:t>
            </w:r>
          </w:p>
        </w:tc>
        <w:tc>
          <w:tcPr>
            <w:tcW w:w="810" w:type="dxa"/>
          </w:tcPr>
          <w:p w14:paraId="235016D3" w14:textId="594DB531" w:rsidR="004E1A07" w:rsidRDefault="004E1A07" w:rsidP="004E1A07"/>
        </w:tc>
        <w:tc>
          <w:tcPr>
            <w:tcW w:w="630" w:type="dxa"/>
          </w:tcPr>
          <w:p w14:paraId="52886BA0" w14:textId="099779BB" w:rsidR="004E1A07" w:rsidRDefault="004E1A07" w:rsidP="004E1A07"/>
        </w:tc>
        <w:tc>
          <w:tcPr>
            <w:tcW w:w="9900" w:type="dxa"/>
          </w:tcPr>
          <w:p w14:paraId="5695C432" w14:textId="66063B04" w:rsidR="004E1A07" w:rsidRDefault="004E1A07" w:rsidP="004E1A07"/>
        </w:tc>
      </w:tr>
      <w:tr w:rsidR="004E1A07" w14:paraId="79384CCE" w14:textId="77777777" w:rsidTr="004E1A07">
        <w:tc>
          <w:tcPr>
            <w:tcW w:w="450" w:type="dxa"/>
          </w:tcPr>
          <w:p w14:paraId="026E4A39" w14:textId="17367215" w:rsidR="004E1A07" w:rsidRDefault="004E1A07" w:rsidP="004E1A07">
            <w:r>
              <w:t>9.</w:t>
            </w:r>
          </w:p>
        </w:tc>
        <w:tc>
          <w:tcPr>
            <w:tcW w:w="810" w:type="dxa"/>
          </w:tcPr>
          <w:p w14:paraId="5C222427" w14:textId="2E525024" w:rsidR="004E1A07" w:rsidRDefault="004E1A07" w:rsidP="004E1A07"/>
        </w:tc>
        <w:tc>
          <w:tcPr>
            <w:tcW w:w="630" w:type="dxa"/>
          </w:tcPr>
          <w:p w14:paraId="24D1D5E5" w14:textId="4C64A7EE" w:rsidR="004E1A07" w:rsidRDefault="004E1A07" w:rsidP="004E1A07"/>
        </w:tc>
        <w:tc>
          <w:tcPr>
            <w:tcW w:w="9900" w:type="dxa"/>
          </w:tcPr>
          <w:p w14:paraId="210787FD" w14:textId="66B7C683" w:rsidR="004E1A07" w:rsidRDefault="004E1A07" w:rsidP="004E1A07"/>
        </w:tc>
      </w:tr>
      <w:tr w:rsidR="004E1A07" w14:paraId="7CE5F643" w14:textId="77777777" w:rsidTr="004E1A07">
        <w:tc>
          <w:tcPr>
            <w:tcW w:w="450" w:type="dxa"/>
          </w:tcPr>
          <w:p w14:paraId="7FE76B4D" w14:textId="0DBF2E84" w:rsidR="004E1A07" w:rsidRDefault="004E1A07" w:rsidP="004E1A07">
            <w:r>
              <w:t>10</w:t>
            </w:r>
          </w:p>
        </w:tc>
        <w:tc>
          <w:tcPr>
            <w:tcW w:w="810" w:type="dxa"/>
          </w:tcPr>
          <w:p w14:paraId="6C0C5B89" w14:textId="63A9931D" w:rsidR="004E1A07" w:rsidRDefault="004E1A07" w:rsidP="004E1A07"/>
        </w:tc>
        <w:tc>
          <w:tcPr>
            <w:tcW w:w="630" w:type="dxa"/>
          </w:tcPr>
          <w:p w14:paraId="31208CA2" w14:textId="32577C2E" w:rsidR="004E1A07" w:rsidRDefault="004E1A07" w:rsidP="004E1A07"/>
        </w:tc>
        <w:tc>
          <w:tcPr>
            <w:tcW w:w="9900" w:type="dxa"/>
          </w:tcPr>
          <w:p w14:paraId="48BFF20D" w14:textId="76EE4A42" w:rsidR="004E1A07" w:rsidRDefault="004E1A07" w:rsidP="004E1A07"/>
        </w:tc>
      </w:tr>
      <w:tr w:rsidR="004E1A07" w14:paraId="0A40D68C" w14:textId="77777777" w:rsidTr="004E1A07">
        <w:tc>
          <w:tcPr>
            <w:tcW w:w="450" w:type="dxa"/>
          </w:tcPr>
          <w:p w14:paraId="1D255BCF" w14:textId="05826AEC" w:rsidR="004E1A07" w:rsidRDefault="004E1A07" w:rsidP="004E1A07">
            <w:r>
              <w:t>11.</w:t>
            </w:r>
          </w:p>
        </w:tc>
        <w:tc>
          <w:tcPr>
            <w:tcW w:w="810" w:type="dxa"/>
          </w:tcPr>
          <w:p w14:paraId="3D3FC43B" w14:textId="76192254" w:rsidR="004E1A07" w:rsidRDefault="004E1A07" w:rsidP="004E1A07"/>
        </w:tc>
        <w:tc>
          <w:tcPr>
            <w:tcW w:w="630" w:type="dxa"/>
          </w:tcPr>
          <w:p w14:paraId="5257CF78" w14:textId="4DB008D6" w:rsidR="004E1A07" w:rsidRDefault="004E1A07" w:rsidP="004E1A07"/>
        </w:tc>
        <w:tc>
          <w:tcPr>
            <w:tcW w:w="9900" w:type="dxa"/>
          </w:tcPr>
          <w:p w14:paraId="0DBF05BD" w14:textId="57C0B2CF" w:rsidR="004E1A07" w:rsidRDefault="004E1A07" w:rsidP="004E1A07"/>
        </w:tc>
      </w:tr>
      <w:tr w:rsidR="004E1A07" w14:paraId="7E5F1D6E" w14:textId="77777777" w:rsidTr="004E1A07">
        <w:tc>
          <w:tcPr>
            <w:tcW w:w="450" w:type="dxa"/>
          </w:tcPr>
          <w:p w14:paraId="747370E7" w14:textId="1CD57B68" w:rsidR="004E1A07" w:rsidRDefault="004E1A07" w:rsidP="004E1A07">
            <w:r>
              <w:t>12.</w:t>
            </w:r>
          </w:p>
        </w:tc>
        <w:tc>
          <w:tcPr>
            <w:tcW w:w="810" w:type="dxa"/>
          </w:tcPr>
          <w:p w14:paraId="0BBF4907" w14:textId="090AB78A" w:rsidR="004E1A07" w:rsidRDefault="004E1A07" w:rsidP="004E1A07"/>
        </w:tc>
        <w:tc>
          <w:tcPr>
            <w:tcW w:w="630" w:type="dxa"/>
          </w:tcPr>
          <w:p w14:paraId="446155CD" w14:textId="16ED5CB5" w:rsidR="004E1A07" w:rsidRDefault="004E1A07" w:rsidP="004E1A07"/>
        </w:tc>
        <w:tc>
          <w:tcPr>
            <w:tcW w:w="9900" w:type="dxa"/>
          </w:tcPr>
          <w:p w14:paraId="65258584" w14:textId="57CC2E29" w:rsidR="004E1A07" w:rsidRDefault="004E1A07" w:rsidP="004E1A07"/>
        </w:tc>
      </w:tr>
      <w:tr w:rsidR="004E1A07" w14:paraId="485D9340" w14:textId="77777777" w:rsidTr="004E1A07">
        <w:tc>
          <w:tcPr>
            <w:tcW w:w="450" w:type="dxa"/>
          </w:tcPr>
          <w:p w14:paraId="21F911AE" w14:textId="2AEDED5E" w:rsidR="004E1A07" w:rsidRDefault="004E1A07" w:rsidP="004E1A07">
            <w:r>
              <w:t>13.</w:t>
            </w:r>
          </w:p>
        </w:tc>
        <w:tc>
          <w:tcPr>
            <w:tcW w:w="810" w:type="dxa"/>
          </w:tcPr>
          <w:p w14:paraId="6B27F87B" w14:textId="706C7BC2" w:rsidR="004E1A07" w:rsidRDefault="004E1A07" w:rsidP="004E1A07"/>
        </w:tc>
        <w:tc>
          <w:tcPr>
            <w:tcW w:w="630" w:type="dxa"/>
          </w:tcPr>
          <w:p w14:paraId="77747054" w14:textId="2E398160" w:rsidR="004E1A07" w:rsidRDefault="004E1A07" w:rsidP="004E1A07"/>
        </w:tc>
        <w:tc>
          <w:tcPr>
            <w:tcW w:w="9900" w:type="dxa"/>
          </w:tcPr>
          <w:p w14:paraId="49064B37" w14:textId="5647846B" w:rsidR="004E1A07" w:rsidRDefault="004E1A07" w:rsidP="004E1A07"/>
        </w:tc>
      </w:tr>
      <w:tr w:rsidR="004E1A07" w14:paraId="7120B95F" w14:textId="77777777" w:rsidTr="004E1A07">
        <w:trPr>
          <w:trHeight w:val="467"/>
        </w:trPr>
        <w:tc>
          <w:tcPr>
            <w:tcW w:w="450" w:type="dxa"/>
          </w:tcPr>
          <w:p w14:paraId="48E6DD43" w14:textId="4CF577E4" w:rsidR="004E1A07" w:rsidRDefault="004E1A07" w:rsidP="004E1A07">
            <w:r>
              <w:t>14.</w:t>
            </w:r>
          </w:p>
        </w:tc>
        <w:tc>
          <w:tcPr>
            <w:tcW w:w="810" w:type="dxa"/>
          </w:tcPr>
          <w:p w14:paraId="5BC32A1B" w14:textId="1CB09B51" w:rsidR="004E1A07" w:rsidRDefault="004E1A07" w:rsidP="004E1A07"/>
        </w:tc>
        <w:tc>
          <w:tcPr>
            <w:tcW w:w="630" w:type="dxa"/>
          </w:tcPr>
          <w:p w14:paraId="693334AF" w14:textId="06C51F55" w:rsidR="004E1A07" w:rsidRDefault="004E1A07" w:rsidP="004E1A07"/>
        </w:tc>
        <w:tc>
          <w:tcPr>
            <w:tcW w:w="9900" w:type="dxa"/>
          </w:tcPr>
          <w:p w14:paraId="6C790679" w14:textId="54E85964" w:rsidR="004E1A07" w:rsidRDefault="004E1A07" w:rsidP="004E1A07"/>
        </w:tc>
      </w:tr>
      <w:tr w:rsidR="004E1A07" w14:paraId="1C2CFE90" w14:textId="77777777" w:rsidTr="006C3A0E">
        <w:trPr>
          <w:trHeight w:val="440"/>
        </w:trPr>
        <w:tc>
          <w:tcPr>
            <w:tcW w:w="450" w:type="dxa"/>
          </w:tcPr>
          <w:p w14:paraId="0F74552B" w14:textId="21794774" w:rsidR="004E1A07" w:rsidRDefault="004E1A07" w:rsidP="004E1A07">
            <w:r>
              <w:t>15.</w:t>
            </w:r>
          </w:p>
        </w:tc>
        <w:tc>
          <w:tcPr>
            <w:tcW w:w="810" w:type="dxa"/>
          </w:tcPr>
          <w:p w14:paraId="7CF41C92" w14:textId="2AE2BC07" w:rsidR="004E1A07" w:rsidRDefault="004E1A07" w:rsidP="004E1A07"/>
        </w:tc>
        <w:tc>
          <w:tcPr>
            <w:tcW w:w="630" w:type="dxa"/>
          </w:tcPr>
          <w:p w14:paraId="3BF917F5" w14:textId="01121071" w:rsidR="004E1A07" w:rsidRDefault="004E1A07" w:rsidP="004E1A07"/>
        </w:tc>
        <w:tc>
          <w:tcPr>
            <w:tcW w:w="9900" w:type="dxa"/>
          </w:tcPr>
          <w:p w14:paraId="5E18E2DA" w14:textId="6F5BA0F7" w:rsidR="004E1A07" w:rsidRDefault="004E1A07" w:rsidP="004E1A07"/>
        </w:tc>
      </w:tr>
    </w:tbl>
    <w:p w14:paraId="27A2F0E6" w14:textId="77777777" w:rsidR="0036059C" w:rsidRDefault="0036059C" w:rsidP="00694686"/>
    <w:sectPr w:rsidR="0036059C" w:rsidSect="00FD78C4">
      <w:footerReference w:type="default" r:id="rId7"/>
      <w:pgSz w:w="12240" w:h="15840"/>
      <w:pgMar w:top="1152" w:right="1152" w:bottom="720" w:left="1152" w:header="576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472C89" w14:textId="77777777" w:rsidR="00B07892" w:rsidRDefault="00B07892" w:rsidP="00750308">
      <w:r>
        <w:separator/>
      </w:r>
    </w:p>
  </w:endnote>
  <w:endnote w:type="continuationSeparator" w:id="0">
    <w:p w14:paraId="2A71D41B" w14:textId="77777777" w:rsidR="00B07892" w:rsidRDefault="00B07892" w:rsidP="00750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6D7AD" w14:textId="43108A92" w:rsidR="00AF3394" w:rsidRPr="00170DF3" w:rsidRDefault="00AF3394" w:rsidP="00117F4C">
    <w:pPr>
      <w:pStyle w:val="Footer"/>
      <w:jc w:val="center"/>
      <w:rPr>
        <w:caps/>
        <w:noProof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A6D701" w14:textId="77777777" w:rsidR="00B07892" w:rsidRDefault="00B07892" w:rsidP="00750308">
      <w:r>
        <w:separator/>
      </w:r>
    </w:p>
  </w:footnote>
  <w:footnote w:type="continuationSeparator" w:id="0">
    <w:p w14:paraId="2105E5E0" w14:textId="77777777" w:rsidR="00B07892" w:rsidRDefault="00B07892" w:rsidP="007503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984510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3AC62F4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0F651C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ED25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D20D0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DEE408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1C4C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AF89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0A6AC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B4A82D1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ED4646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2205527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396355D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6B1E2544"/>
    <w:multiLevelType w:val="multilevel"/>
    <w:tmpl w:val="AC863CD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7BAB297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4"/>
  </w:num>
  <w:num w:numId="2">
    <w:abstractNumId w:val="12"/>
  </w:num>
  <w:num w:numId="3">
    <w:abstractNumId w:val="13"/>
  </w:num>
  <w:num w:numId="4">
    <w:abstractNumId w:val="10"/>
  </w:num>
  <w:num w:numId="5">
    <w:abstractNumId w:val="1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4C4"/>
    <w:rsid w:val="00040546"/>
    <w:rsid w:val="000602BE"/>
    <w:rsid w:val="000A320F"/>
    <w:rsid w:val="000B1256"/>
    <w:rsid w:val="000E1932"/>
    <w:rsid w:val="00117F4C"/>
    <w:rsid w:val="00150154"/>
    <w:rsid w:val="00170DF3"/>
    <w:rsid w:val="001A1FE3"/>
    <w:rsid w:val="001B2D3F"/>
    <w:rsid w:val="002070D0"/>
    <w:rsid w:val="00254BBE"/>
    <w:rsid w:val="00273BFC"/>
    <w:rsid w:val="00274E64"/>
    <w:rsid w:val="00276C92"/>
    <w:rsid w:val="00286992"/>
    <w:rsid w:val="00293B83"/>
    <w:rsid w:val="002D276E"/>
    <w:rsid w:val="002D42B7"/>
    <w:rsid w:val="002D5999"/>
    <w:rsid w:val="00346D08"/>
    <w:rsid w:val="0036059C"/>
    <w:rsid w:val="003A793C"/>
    <w:rsid w:val="003E4B56"/>
    <w:rsid w:val="00415776"/>
    <w:rsid w:val="00477C2D"/>
    <w:rsid w:val="004824C4"/>
    <w:rsid w:val="00486FDB"/>
    <w:rsid w:val="004E1A07"/>
    <w:rsid w:val="004E4EEA"/>
    <w:rsid w:val="00553891"/>
    <w:rsid w:val="005A4058"/>
    <w:rsid w:val="005B2EF6"/>
    <w:rsid w:val="00677A48"/>
    <w:rsid w:val="00694686"/>
    <w:rsid w:val="006A3CE7"/>
    <w:rsid w:val="006B0D5D"/>
    <w:rsid w:val="006C3A0E"/>
    <w:rsid w:val="006E7AE9"/>
    <w:rsid w:val="00715A77"/>
    <w:rsid w:val="00730DEB"/>
    <w:rsid w:val="00750308"/>
    <w:rsid w:val="007B3F7B"/>
    <w:rsid w:val="007B72F3"/>
    <w:rsid w:val="008149BB"/>
    <w:rsid w:val="00877074"/>
    <w:rsid w:val="00896E06"/>
    <w:rsid w:val="008F2A50"/>
    <w:rsid w:val="00963059"/>
    <w:rsid w:val="00965336"/>
    <w:rsid w:val="009A5E01"/>
    <w:rsid w:val="009F43C5"/>
    <w:rsid w:val="00A51010"/>
    <w:rsid w:val="00AF1121"/>
    <w:rsid w:val="00AF3394"/>
    <w:rsid w:val="00AF6736"/>
    <w:rsid w:val="00B07892"/>
    <w:rsid w:val="00B61963"/>
    <w:rsid w:val="00B6370E"/>
    <w:rsid w:val="00B82D89"/>
    <w:rsid w:val="00B9314E"/>
    <w:rsid w:val="00BF1EDD"/>
    <w:rsid w:val="00BF1FB2"/>
    <w:rsid w:val="00C13C14"/>
    <w:rsid w:val="00C353C3"/>
    <w:rsid w:val="00C6319D"/>
    <w:rsid w:val="00C81D06"/>
    <w:rsid w:val="00D37A3D"/>
    <w:rsid w:val="00DA0AFE"/>
    <w:rsid w:val="00DA3CB0"/>
    <w:rsid w:val="00DC2BE5"/>
    <w:rsid w:val="00E06DB0"/>
    <w:rsid w:val="00E70310"/>
    <w:rsid w:val="00E97B73"/>
    <w:rsid w:val="00EB232B"/>
    <w:rsid w:val="00EF5219"/>
    <w:rsid w:val="00F53C9C"/>
    <w:rsid w:val="00F8321D"/>
    <w:rsid w:val="00F938EB"/>
    <w:rsid w:val="00FD78C4"/>
    <w:rsid w:val="00FE2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6CA37B"/>
  <w15:chartTrackingRefBased/>
  <w15:docId w15:val="{B0F922A9-13D6-4669-9709-F70C1F542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059C"/>
  </w:style>
  <w:style w:type="paragraph" w:styleId="Heading1">
    <w:name w:val="heading 1"/>
    <w:basedOn w:val="Normal"/>
    <w:next w:val="Normal"/>
    <w:link w:val="Heading1Char"/>
    <w:uiPriority w:val="9"/>
    <w:qFormat/>
    <w:rsid w:val="00F53C9C"/>
    <w:pPr>
      <w:keepNext/>
      <w:keepLines/>
      <w:outlineLvl w:val="0"/>
    </w:pPr>
    <w:rPr>
      <w:rFonts w:asciiTheme="majorHAnsi" w:eastAsiaTheme="majorEastAsia" w:hAnsiTheme="majorHAnsi" w:cstheme="majorBidi"/>
      <w:caps/>
      <w:color w:val="4F6228" w:themeColor="accent3" w:themeShade="8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3A793C"/>
    <w:pPr>
      <w:keepNext/>
      <w:jc w:val="center"/>
      <w:outlineLvl w:val="1"/>
    </w:pPr>
    <w:rPr>
      <w:rFonts w:asciiTheme="majorHAnsi" w:eastAsia="Times New Roman" w:hAnsiTheme="majorHAnsi" w:cs="Arial"/>
      <w:b/>
      <w:bCs/>
      <w:iCs/>
      <w:caps/>
      <w:color w:val="984806" w:themeColor="accent6" w:themeShade="80"/>
      <w:spacing w:val="3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3C9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F6228" w:themeColor="accent3" w:themeShade="8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3C9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4F6228" w:themeColor="accent3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3C9C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b/>
      <w:color w:val="4F6228" w:themeColor="accent3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3C9C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984806" w:themeColor="accent6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3C9C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984806" w:themeColor="accent6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3C9C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984806" w:themeColor="accent6" w:themeShade="80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3C9C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984806" w:themeColor="accent6" w:themeShade="8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FE213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60" w:lineRule="auto"/>
    </w:pPr>
    <w:rPr>
      <w:rFonts w:ascii="Consolas" w:hAnsi="Consolas"/>
      <w:color w:val="365F91" w:themeColor="accent1" w:themeShade="BF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FE213D"/>
    <w:rPr>
      <w:rFonts w:ascii="Consolas" w:hAnsi="Consolas"/>
      <w:color w:val="365F91" w:themeColor="accent1" w:themeShade="BF"/>
      <w:szCs w:val="20"/>
    </w:rPr>
  </w:style>
  <w:style w:type="paragraph" w:styleId="Header">
    <w:name w:val="header"/>
    <w:basedOn w:val="Normal"/>
    <w:link w:val="HeaderChar"/>
    <w:uiPriority w:val="99"/>
    <w:unhideWhenUsed/>
    <w:qFormat/>
    <w:rsid w:val="00286992"/>
    <w:rPr>
      <w:spacing w:val="10"/>
      <w:sz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1D06"/>
    <w:rPr>
      <w:rFonts w:asciiTheme="majorHAnsi" w:eastAsiaTheme="majorEastAsia" w:hAnsiTheme="majorHAnsi" w:cstheme="majorBidi"/>
      <w:color w:val="4F6228" w:themeColor="accent3" w:themeShade="8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286992"/>
    <w:rPr>
      <w:spacing w:val="10"/>
      <w:sz w:val="20"/>
    </w:rPr>
  </w:style>
  <w:style w:type="paragraph" w:styleId="Footer">
    <w:name w:val="footer"/>
    <w:basedOn w:val="Normal"/>
    <w:link w:val="FooterChar"/>
    <w:uiPriority w:val="99"/>
    <w:unhideWhenUsed/>
    <w:qFormat/>
    <w:rsid w:val="0036059C"/>
    <w:rPr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36059C"/>
    <w:rPr>
      <w:sz w:val="20"/>
    </w:rPr>
  </w:style>
  <w:style w:type="table" w:styleId="TableGrid">
    <w:name w:val="Table Grid"/>
    <w:basedOn w:val="TableNormal"/>
    <w:uiPriority w:val="39"/>
    <w:rsid w:val="000E19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odolist">
    <w:name w:val="To do list"/>
    <w:basedOn w:val="TableNormal"/>
    <w:uiPriority w:val="99"/>
    <w:rsid w:val="000B1256"/>
    <w:pPr>
      <w:spacing w:before="80" w:after="80"/>
    </w:pPr>
    <w:tblPr>
      <w:tblBorders>
        <w:top w:val="single" w:sz="4" w:space="0" w:color="E36C0A" w:themeColor="accent6" w:themeShade="BF"/>
        <w:left w:val="single" w:sz="4" w:space="0" w:color="E36C0A" w:themeColor="accent6" w:themeShade="BF"/>
        <w:bottom w:val="single" w:sz="4" w:space="0" w:color="E36C0A" w:themeColor="accent6" w:themeShade="BF"/>
        <w:right w:val="single" w:sz="4" w:space="0" w:color="E36C0A" w:themeColor="accent6" w:themeShade="BF"/>
        <w:insideH w:val="single" w:sz="4" w:space="0" w:color="E36C0A" w:themeColor="accent6" w:themeShade="BF"/>
        <w:insideV w:val="single" w:sz="4" w:space="0" w:color="E36C0A" w:themeColor="accent6" w:themeShade="BF"/>
      </w:tblBorders>
      <w:tblCellMar>
        <w:left w:w="72" w:type="dxa"/>
        <w:right w:w="72" w:type="dxa"/>
      </w:tblCellMar>
    </w:tblPr>
    <w:tblStylePr w:type="firstRow">
      <w:pPr>
        <w:wordWrap/>
        <w:spacing w:beforeLines="0" w:before="0" w:beforeAutospacing="0" w:afterLines="0" w:after="0" w:afterAutospacing="0" w:line="240" w:lineRule="auto"/>
        <w:jc w:val="center"/>
      </w:pPr>
      <w:rPr>
        <w:caps/>
        <w:smallCaps w:val="0"/>
        <w:color w:val="4F6228" w:themeColor="accent3" w:themeShade="80"/>
        <w:sz w:val="22"/>
      </w:rPr>
      <w:tblPr/>
      <w:trPr>
        <w:tblHeader/>
      </w:trPr>
      <w:tcPr>
        <w:tcBorders>
          <w:top w:val="nil"/>
          <w:left w:val="nil"/>
          <w:bottom w:val="single" w:sz="4" w:space="0" w:color="E36C0A" w:themeColor="accent6" w:themeShade="BF"/>
          <w:right w:val="nil"/>
          <w:insideH w:val="nil"/>
          <w:insideV w:val="nil"/>
          <w:tl2br w:val="nil"/>
          <w:tr2bl w:val="nil"/>
        </w:tcBorders>
        <w:tcMar>
          <w:top w:w="0" w:type="nil"/>
          <w:left w:w="72" w:type="dxa"/>
          <w:bottom w:w="144" w:type="dxa"/>
          <w:right w:w="72" w:type="dxa"/>
        </w:tcMar>
        <w:vAlign w:val="bottom"/>
      </w:tcPr>
    </w:tblStylePr>
  </w:style>
  <w:style w:type="paragraph" w:styleId="Subtitle">
    <w:name w:val="Subtitle"/>
    <w:basedOn w:val="Normal"/>
    <w:link w:val="SubtitleChar"/>
    <w:uiPriority w:val="11"/>
    <w:semiHidden/>
    <w:unhideWhenUsed/>
    <w:qFormat/>
    <w:rsid w:val="000E1932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0E1932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1D06"/>
    <w:rPr>
      <w:rFonts w:ascii="Segoe UI" w:hAnsi="Segoe UI" w:cs="Segoe UI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0E1932"/>
    <w:rPr>
      <w:rFonts w:asciiTheme="majorHAnsi" w:eastAsiaTheme="majorEastAsia" w:hAnsiTheme="majorHAnsi" w:cstheme="majorBidi"/>
      <w:caps/>
      <w:color w:val="4F6228" w:themeColor="accent3" w:themeShade="80"/>
      <w:szCs w:val="3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1D06"/>
    <w:rPr>
      <w:rFonts w:ascii="Segoe UI" w:hAnsi="Segoe UI" w:cs="Segoe UI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3A793C"/>
    <w:rPr>
      <w:rFonts w:asciiTheme="majorHAnsi" w:eastAsia="Times New Roman" w:hAnsiTheme="majorHAnsi" w:cs="Arial"/>
      <w:b/>
      <w:bCs/>
      <w:iCs/>
      <w:caps/>
      <w:color w:val="984806" w:themeColor="accent6" w:themeShade="80"/>
      <w:spacing w:val="30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1D06"/>
    <w:rPr>
      <w:rFonts w:asciiTheme="majorHAnsi" w:eastAsiaTheme="majorEastAsia" w:hAnsiTheme="majorHAnsi" w:cstheme="majorBidi"/>
      <w:i/>
      <w:iCs/>
      <w:color w:val="4F6228" w:themeColor="accent3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1D06"/>
    <w:rPr>
      <w:rFonts w:asciiTheme="majorHAnsi" w:eastAsiaTheme="majorEastAsia" w:hAnsiTheme="majorHAnsi" w:cstheme="majorBidi"/>
      <w:b/>
      <w:color w:val="4F6228" w:themeColor="accent3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1D06"/>
    <w:rPr>
      <w:rFonts w:asciiTheme="majorHAnsi" w:eastAsiaTheme="majorEastAsia" w:hAnsiTheme="majorHAnsi" w:cstheme="majorBidi"/>
      <w:color w:val="984806" w:themeColor="accent6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1D06"/>
    <w:rPr>
      <w:rFonts w:asciiTheme="majorHAnsi" w:eastAsiaTheme="majorEastAsia" w:hAnsiTheme="majorHAnsi" w:cstheme="majorBidi"/>
      <w:i/>
      <w:iCs/>
      <w:color w:val="984806" w:themeColor="accent6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1D06"/>
    <w:rPr>
      <w:rFonts w:asciiTheme="majorHAnsi" w:eastAsiaTheme="majorEastAsia" w:hAnsiTheme="majorHAnsi" w:cstheme="majorBidi"/>
      <w:b/>
      <w:color w:val="984806" w:themeColor="accent6" w:themeShade="80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1D06"/>
    <w:rPr>
      <w:rFonts w:asciiTheme="majorHAnsi" w:eastAsiaTheme="majorEastAsia" w:hAnsiTheme="majorHAnsi" w:cstheme="majorBidi"/>
      <w:b/>
      <w:i/>
      <w:iCs/>
      <w:color w:val="984806" w:themeColor="accent6" w:themeShade="80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81D06"/>
    <w:pPr>
      <w:spacing w:after="200"/>
    </w:pPr>
    <w:rPr>
      <w:i/>
      <w:iCs/>
      <w:color w:val="1F497D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81D06"/>
    <w:pPr>
      <w:outlineLvl w:val="9"/>
    </w:pPr>
    <w:rPr>
      <w:caps w:val="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81D06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81D06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81D06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81D06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81D0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81D06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81D06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1D0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1D06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81D06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81D06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81D06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1D06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C81D06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81D0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81D06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C81D06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C81D06"/>
    <w:rPr>
      <w:rFonts w:ascii="Consolas" w:hAnsi="Consolas"/>
      <w:sz w:val="22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81D0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81D06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81D06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81D06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81D06"/>
    <w:rPr>
      <w:rFonts w:ascii="Consolas" w:hAnsi="Consolas"/>
      <w:szCs w:val="21"/>
    </w:rPr>
  </w:style>
  <w:style w:type="table" w:styleId="GridTable1Light-Accent3">
    <w:name w:val="Grid Table 1 Light Accent 3"/>
    <w:basedOn w:val="TableNormal"/>
    <w:uiPriority w:val="46"/>
    <w:rsid w:val="0036059C"/>
    <w:tblPr>
      <w:tblStyleRowBandSize w:val="1"/>
      <w:tblStyleColBandSize w:val="1"/>
      <w:tblBorders>
        <w:top w:val="single" w:sz="48" w:space="0" w:color="C2D69B" w:themeColor="accent3" w:themeTint="99"/>
        <w:bottom w:val="single" w:sz="48" w:space="0" w:color="C2D69B" w:themeColor="accent3" w:themeTint="99"/>
      </w:tblBorders>
      <w:tblCellMar>
        <w:top w:w="216" w:type="dxa"/>
        <w:left w:w="360" w:type="dxa"/>
        <w:bottom w:w="216" w:type="dxa"/>
        <w:right w:w="360" w:type="dxa"/>
      </w:tblCellMar>
    </w:tblPr>
    <w:tcPr>
      <w:shd w:val="clear" w:color="auto" w:fill="EAF1DD" w:themeFill="accent3" w:themeFillTint="33"/>
    </w:tcPr>
    <w:tblStylePr w:type="firstRow">
      <w:rPr>
        <w:b w:val="0"/>
        <w:bCs/>
        <w:i w:val="0"/>
      </w:rPr>
      <w:tblPr/>
      <w:tcPr>
        <w:tcBorders>
          <w:top w:val="single" w:sz="48" w:space="0" w:color="C2D69B" w:themeColor="accent3" w:themeTint="99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EAF1DD" w:themeFill="accent3" w:themeFillTint="33"/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E4EEA"/>
    <w:tblPr>
      <w:tblStyleRowBandSize w:val="1"/>
      <w:tblStyleColBandSize w:val="1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99594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5">
    <w:name w:val="Grid Table 2 Accent 5"/>
    <w:basedOn w:val="TableNormal"/>
    <w:uiPriority w:val="47"/>
    <w:rsid w:val="004E4EEA"/>
    <w:tblPr>
      <w:tblStyleRowBandSize w:val="1"/>
      <w:tblStyleColBandSize w:val="1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IntenseReference">
    <w:name w:val="Intense Reference"/>
    <w:basedOn w:val="DefaultParagraphFont"/>
    <w:uiPriority w:val="32"/>
    <w:semiHidden/>
    <w:unhideWhenUsed/>
    <w:qFormat/>
    <w:rsid w:val="00C6319D"/>
    <w:rPr>
      <w:b/>
      <w:bCs/>
      <w:caps w:val="0"/>
      <w:smallCaps/>
      <w:color w:val="244061" w:themeColor="accent1" w:themeShade="80"/>
      <w:spacing w:val="5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C6319D"/>
    <w:rPr>
      <w:i/>
      <w:iCs/>
      <w:color w:val="244061" w:themeColor="accent1" w:themeShade="8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C6319D"/>
    <w:pPr>
      <w:pBdr>
        <w:top w:val="single" w:sz="4" w:space="10" w:color="244061" w:themeColor="accent1" w:themeShade="80"/>
        <w:bottom w:val="single" w:sz="4" w:space="10" w:color="244061" w:themeColor="accent1" w:themeShade="80"/>
      </w:pBdr>
      <w:spacing w:before="360" w:after="360"/>
      <w:ind w:left="864" w:right="864"/>
      <w:jc w:val="center"/>
    </w:pPr>
    <w:rPr>
      <w:i/>
      <w:iCs/>
      <w:color w:val="244061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C6319D"/>
    <w:rPr>
      <w:i/>
      <w:iCs/>
      <w:color w:val="244061" w:themeColor="accent1" w:themeShade="80"/>
    </w:rPr>
  </w:style>
  <w:style w:type="paragraph" w:styleId="BlockText">
    <w:name w:val="Block Text"/>
    <w:basedOn w:val="Normal"/>
    <w:uiPriority w:val="99"/>
    <w:semiHidden/>
    <w:unhideWhenUsed/>
    <w:rsid w:val="00C6319D"/>
    <w:pPr>
      <w:pBdr>
        <w:top w:val="single" w:sz="2" w:space="10" w:color="244061" w:themeColor="accent1" w:themeShade="80"/>
        <w:left w:val="single" w:sz="2" w:space="10" w:color="244061" w:themeColor="accent1" w:themeShade="80"/>
        <w:bottom w:val="single" w:sz="2" w:space="10" w:color="244061" w:themeColor="accent1" w:themeShade="80"/>
        <w:right w:val="single" w:sz="2" w:space="10" w:color="244061" w:themeColor="accent1" w:themeShade="80"/>
      </w:pBdr>
      <w:ind w:left="1152" w:right="1152"/>
    </w:pPr>
    <w:rPr>
      <w:rFonts w:eastAsiaTheme="minorEastAsia"/>
      <w:i/>
      <w:iCs/>
      <w:color w:val="244061" w:themeColor="accent1" w:themeShade="80"/>
    </w:rPr>
  </w:style>
  <w:style w:type="character" w:styleId="PlaceholderText">
    <w:name w:val="Placeholder Text"/>
    <w:basedOn w:val="DefaultParagraphFont"/>
    <w:uiPriority w:val="99"/>
    <w:semiHidden/>
    <w:rsid w:val="00415776"/>
    <w:rPr>
      <w:color w:val="595959" w:themeColor="text1" w:themeTint="A6"/>
    </w:rPr>
  </w:style>
  <w:style w:type="table" w:styleId="GridTable1Light-Accent6">
    <w:name w:val="Grid Table 1 Light Accent 6"/>
    <w:basedOn w:val="TableNormal"/>
    <w:uiPriority w:val="46"/>
    <w:rsid w:val="0036059C"/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Title">
    <w:name w:val="Title"/>
    <w:basedOn w:val="Normal"/>
    <w:next w:val="Normal"/>
    <w:link w:val="TitleChar"/>
    <w:uiPriority w:val="1"/>
    <w:qFormat/>
    <w:rsid w:val="00286992"/>
    <w:pPr>
      <w:pBdr>
        <w:top w:val="single" w:sz="48" w:space="1" w:color="FABF8F" w:themeColor="accent6" w:themeTint="99"/>
        <w:bottom w:val="single" w:sz="48" w:space="1" w:color="FABF8F" w:themeColor="accent6" w:themeTint="99"/>
      </w:pBdr>
      <w:shd w:val="clear" w:color="auto" w:fill="FDE9D9" w:themeFill="accent6" w:themeFillTint="33"/>
      <w:contextualSpacing/>
      <w:jc w:val="center"/>
    </w:pPr>
    <w:rPr>
      <w:rFonts w:eastAsiaTheme="majorEastAsia" w:cstheme="majorBidi"/>
      <w:caps/>
      <w:color w:val="4F6228" w:themeColor="accent3" w:themeShade="80"/>
      <w:spacing w:val="10"/>
      <w:kern w:val="28"/>
      <w:sz w:val="9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286992"/>
    <w:rPr>
      <w:rFonts w:eastAsiaTheme="majorEastAsia" w:cstheme="majorBidi"/>
      <w:caps/>
      <w:color w:val="4F6228" w:themeColor="accent3" w:themeShade="80"/>
      <w:spacing w:val="10"/>
      <w:kern w:val="28"/>
      <w:sz w:val="96"/>
      <w:szCs w:val="56"/>
      <w:shd w:val="clear" w:color="auto" w:fill="FDE9D9" w:themeFill="accent6" w:themeFillTint="3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uline\AppData\Roaming\Microsoft\Templates\To%20do%20list.dotx" TargetMode="External"/></Relationships>
</file>

<file path=word/theme/theme1.xml><?xml version="1.0" encoding="utf-8"?>
<a:theme xmlns:a="http://schemas.openxmlformats.org/drawingml/2006/main" name="Theme1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Garamond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To do list</Template>
  <TotalTime>7467</TotalTime>
  <Pages>2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williams</dc:creator>
  <cp:keywords/>
  <dc:description/>
  <cp:lastModifiedBy>Jayne Krause</cp:lastModifiedBy>
  <cp:revision>5</cp:revision>
  <cp:lastPrinted>2021-12-08T18:21:00Z</cp:lastPrinted>
  <dcterms:created xsi:type="dcterms:W3CDTF">2021-12-01T22:11:00Z</dcterms:created>
  <dcterms:modified xsi:type="dcterms:W3CDTF">2021-12-13T22:37:00Z</dcterms:modified>
</cp:coreProperties>
</file>